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CD1" w:rsidRDefault="00B60CD1" w:rsidP="004D7322">
      <w:pPr>
        <w:jc w:val="center"/>
        <w:rPr>
          <w:b/>
          <w:sz w:val="28"/>
          <w:szCs w:val="28"/>
        </w:rPr>
      </w:pPr>
      <w:r>
        <w:rPr>
          <w:b/>
          <w:sz w:val="28"/>
          <w:szCs w:val="28"/>
        </w:rPr>
        <w:t>LEROY M DALE</w:t>
      </w:r>
    </w:p>
    <w:p w:rsidR="00B60CD1" w:rsidRDefault="00B60CD1" w:rsidP="00C9254D">
      <w:pPr>
        <w:pStyle w:val="ListBullet"/>
        <w:numPr>
          <w:ilvl w:val="0"/>
          <w:numId w:val="0"/>
        </w:numPr>
        <w:tabs>
          <w:tab w:val="left" w:pos="720"/>
        </w:tabs>
      </w:pPr>
      <w:r>
        <w:t xml:space="preserve"> </w:t>
      </w:r>
      <w:r>
        <w:tab/>
      </w:r>
      <w:r>
        <w:tab/>
      </w:r>
      <w:r>
        <w:tab/>
        <w:t xml:space="preserve">          </w:t>
      </w:r>
      <w:r>
        <w:tab/>
        <w:t xml:space="preserve">    14725 Cobbs Point Drive</w:t>
      </w:r>
    </w:p>
    <w:p w:rsidR="00B60CD1" w:rsidRDefault="00B60CD1" w:rsidP="004D7322">
      <w:pPr>
        <w:jc w:val="center"/>
      </w:pPr>
      <w:r>
        <w:t>Chester Virginia  23836</w:t>
      </w:r>
    </w:p>
    <w:p w:rsidR="00B60CD1" w:rsidRDefault="00B60CD1" w:rsidP="004D7322">
      <w:pPr>
        <w:jc w:val="center"/>
        <w:rPr>
          <w:b/>
        </w:rPr>
      </w:pPr>
      <w:r>
        <w:rPr>
          <w:b/>
        </w:rPr>
        <w:t>(216) 469-3443</w:t>
      </w:r>
    </w:p>
    <w:p w:rsidR="00B60CD1" w:rsidRDefault="00B60CD1" w:rsidP="004D7322">
      <w:pPr>
        <w:jc w:val="center"/>
        <w:rPr>
          <w:b/>
        </w:rPr>
      </w:pPr>
      <w:hyperlink r:id="rId7" w:history="1">
        <w:r>
          <w:rPr>
            <w:rStyle w:val="Hyperlink"/>
            <w:b/>
          </w:rPr>
          <w:t>Lmdale78@Gmail.com</w:t>
        </w:r>
      </w:hyperlink>
    </w:p>
    <w:p w:rsidR="00B60CD1" w:rsidRDefault="00B60CD1" w:rsidP="004D7322">
      <w:pPr>
        <w:jc w:val="center"/>
        <w:rPr>
          <w:b/>
        </w:rPr>
      </w:pPr>
    </w:p>
    <w:p w:rsidR="00B60CD1" w:rsidRDefault="00B60CD1" w:rsidP="004D7322">
      <w:pPr>
        <w:pStyle w:val="NoSpacing"/>
        <w:jc w:val="center"/>
        <w:rPr>
          <w:rFonts w:ascii="Times New Roman" w:hAnsi="Times New Roman"/>
        </w:rPr>
      </w:pPr>
      <w:r>
        <w:rPr>
          <w:rFonts w:ascii="Times New Roman" w:hAnsi="Times New Roman"/>
          <w:b/>
          <w:sz w:val="24"/>
        </w:rPr>
        <w:t>Objective</w:t>
      </w:r>
    </w:p>
    <w:p w:rsidR="00B60CD1" w:rsidRDefault="00B60CD1" w:rsidP="004D7322">
      <w:pPr>
        <w:pStyle w:val="NoSpacing"/>
        <w:jc w:val="center"/>
        <w:rPr>
          <w:rFonts w:ascii="Times New Roman" w:hAnsi="Times New Roman"/>
          <w:color w:val="333333"/>
          <w:sz w:val="24"/>
          <w:szCs w:val="24"/>
        </w:rPr>
      </w:pPr>
      <w:r>
        <w:rPr>
          <w:rFonts w:ascii="Times New Roman" w:hAnsi="Times New Roman"/>
          <w:sz w:val="24"/>
          <w:szCs w:val="24"/>
        </w:rPr>
        <w:t xml:space="preserve">    Further enhance my growth as a Technical Support Specialist,                                                                          and allow for advancement with a progressive industry leader with a focus of becoming a Project Manager.</w:t>
      </w:r>
    </w:p>
    <w:p w:rsidR="00B60CD1" w:rsidRDefault="00B60CD1" w:rsidP="004D7322">
      <w:pPr>
        <w:ind w:left="360"/>
        <w:rPr>
          <w:b/>
        </w:rPr>
      </w:pPr>
    </w:p>
    <w:p w:rsidR="00B60CD1" w:rsidRDefault="00B60CD1" w:rsidP="004D7322">
      <w:pPr>
        <w:jc w:val="center"/>
        <w:rPr>
          <w:b/>
        </w:rPr>
      </w:pPr>
      <w:r>
        <w:rPr>
          <w:b/>
        </w:rPr>
        <w:t>Summary of Experience</w:t>
      </w:r>
    </w:p>
    <w:p w:rsidR="00B60CD1" w:rsidRDefault="00B60CD1" w:rsidP="004D7322">
      <w:pPr>
        <w:tabs>
          <w:tab w:val="left" w:pos="840"/>
          <w:tab w:val="center" w:pos="4320"/>
        </w:tabs>
        <w:rPr>
          <w:b/>
        </w:rPr>
      </w:pPr>
      <w:r>
        <w:rPr>
          <w:b/>
        </w:rPr>
        <w:tab/>
      </w:r>
      <w:r>
        <w:rPr>
          <w:b/>
        </w:rPr>
        <w:tab/>
      </w:r>
    </w:p>
    <w:p w:rsidR="00B60CD1" w:rsidRDefault="00B60CD1" w:rsidP="004D7322">
      <w:pPr>
        <w:rPr>
          <w:b/>
        </w:rPr>
        <w:sectPr w:rsidR="00B60CD1">
          <w:pgSz w:w="12240" w:h="15840"/>
          <w:pgMar w:top="1440" w:right="1800" w:bottom="1440" w:left="1800" w:header="720" w:footer="720" w:gutter="0"/>
          <w:cols w:space="720"/>
        </w:sectPr>
      </w:pPr>
    </w:p>
    <w:p w:rsidR="00B60CD1" w:rsidRDefault="00B60CD1" w:rsidP="0062715F">
      <w:pPr>
        <w:widowControl w:val="0"/>
      </w:pPr>
      <w:r>
        <w:t>As Information Technology Systems Administrator, with over 6 years of hands on experience of Managing Server 2003;Windows XP client O S; Document Management;</w:t>
      </w:r>
      <w:r w:rsidRPr="00AC668F">
        <w:t xml:space="preserve"> </w:t>
      </w:r>
      <w:r>
        <w:t xml:space="preserve">  I have both a professional attitude and excellent interpersonal skills to manage projects independently.  With the background I have in Active Directory; Implementing VoIP Solutions; I have coordinated the installation of new telephone and computer systems.  I served as point of contact for technology related financial interoffice monthly billing support tasks and services. I thrive in any environment in which being a self starter;</w:t>
      </w:r>
      <w:r w:rsidRPr="00052F3D">
        <w:t xml:space="preserve"> </w:t>
      </w:r>
      <w:r>
        <w:t>fast learner is essential.   As a Communications Technician with 16 years of experience I am efficient and reliable in Vendor/Client Relations presenting strong customer interface skills.  I have excellent network trouble-shooting skills of network Topologies and Protocols, in support of hubs/router/switch administration.  As a team player I provided expert technical guidance and support to other IT specialist; to Identify, manage and troubleshoot services on the WAN/LAN.</w:t>
      </w:r>
    </w:p>
    <w:p w:rsidR="00B60CD1" w:rsidRPr="0062715F" w:rsidRDefault="00B60CD1" w:rsidP="0062715F">
      <w:pPr>
        <w:widowControl w:val="0"/>
      </w:pPr>
      <w:r>
        <w:t xml:space="preserve"> </w:t>
      </w:r>
    </w:p>
    <w:p w:rsidR="00B60CD1" w:rsidRDefault="00B60CD1" w:rsidP="004D7322">
      <w:r>
        <w:t>Pomeroy (I.T. Solutions)                  Cleveland, Ohio</w:t>
      </w:r>
      <w:r>
        <w:tab/>
        <w:t xml:space="preserve">      June 2010-August 2010</w:t>
      </w:r>
    </w:p>
    <w:p w:rsidR="00B60CD1" w:rsidRDefault="00B60CD1" w:rsidP="004D7322">
      <w:pPr>
        <w:rPr>
          <w:b/>
        </w:rPr>
      </w:pPr>
      <w:r>
        <w:rPr>
          <w:b/>
        </w:rPr>
        <w:t>Technician 1</w:t>
      </w:r>
    </w:p>
    <w:p w:rsidR="00B60CD1" w:rsidRDefault="00B60CD1" w:rsidP="004D7322">
      <w:pPr>
        <w:rPr>
          <w:b/>
        </w:rPr>
      </w:pPr>
    </w:p>
    <w:p w:rsidR="00B60CD1" w:rsidRDefault="00B60CD1" w:rsidP="004D7322">
      <w:r>
        <w:t xml:space="preserve">My responsibility being a self-starter; fast learner is to conduct on-site Network equipment upgrades providing for removal of legacy equipment.  I perform the installation, reconfiguration and testing of new cabling, hardware, and software to provide faster and more secure network access; loading and configuring software for connectivity to the WAN/LAN, workstations, servers and other information technology architecture.  Utilizing my technical expertise to troubleshoot and isolate the source of any problems between desktop hardware, system software and application programs.  I resolve any issues or problems related to hardware/software interfaces by following written technical standards and procedures.  I keep a professional attitude while working to coordinate emergency desktop and information application issues with Project/Sector LAN administrators.   I then use documented quality assurance test policies ensuring compliance to stated parameters.   I utilize my interpersonal skills to providing technical guidance and training to the customer, complimenting their knowledgebase of updated software and application operations, resulting in fewer Help Desk tickets for emergency desktop support and application issues.  </w:t>
      </w:r>
    </w:p>
    <w:p w:rsidR="00B60CD1" w:rsidRDefault="00B60CD1" w:rsidP="004D7322">
      <w:r>
        <w:tab/>
      </w:r>
      <w:r>
        <w:tab/>
      </w:r>
      <w:r>
        <w:tab/>
      </w:r>
      <w:r>
        <w:tab/>
      </w:r>
    </w:p>
    <w:p w:rsidR="00B60CD1" w:rsidRDefault="00B60CD1" w:rsidP="004D7322">
      <w:pPr>
        <w:ind w:left="1800" w:firstLine="1440"/>
      </w:pPr>
      <w:r>
        <w:tab/>
      </w:r>
      <w:r>
        <w:tab/>
      </w:r>
      <w:r>
        <w:tab/>
      </w:r>
      <w:r>
        <w:tab/>
      </w:r>
      <w:r>
        <w:tab/>
      </w:r>
      <w:r>
        <w:tab/>
      </w:r>
      <w:r>
        <w:tab/>
      </w:r>
    </w:p>
    <w:p w:rsidR="00B60CD1" w:rsidRDefault="00B60CD1" w:rsidP="004D7322">
      <w:pPr>
        <w:ind w:left="-180" w:firstLine="180"/>
        <w:jc w:val="center"/>
        <w:rPr>
          <w:b/>
        </w:rPr>
      </w:pPr>
    </w:p>
    <w:p w:rsidR="00B60CD1" w:rsidRDefault="00B60CD1" w:rsidP="004D7322">
      <w:pPr>
        <w:ind w:left="-180" w:firstLine="180"/>
        <w:jc w:val="center"/>
        <w:rPr>
          <w:b/>
        </w:rPr>
      </w:pPr>
    </w:p>
    <w:p w:rsidR="00B60CD1" w:rsidRDefault="00B60CD1" w:rsidP="004D7322">
      <w:pPr>
        <w:ind w:left="-180" w:firstLine="180"/>
        <w:jc w:val="center"/>
        <w:rPr>
          <w:b/>
        </w:rPr>
      </w:pPr>
    </w:p>
    <w:p w:rsidR="00B60CD1" w:rsidRDefault="00B60CD1" w:rsidP="004D7322">
      <w:pPr>
        <w:ind w:left="-180" w:firstLine="180"/>
        <w:jc w:val="center"/>
        <w:rPr>
          <w:b/>
        </w:rPr>
      </w:pPr>
    </w:p>
    <w:p w:rsidR="00B60CD1" w:rsidRDefault="00B60CD1" w:rsidP="004D7322">
      <w:r>
        <w:t>Howard Trucking</w:t>
      </w:r>
      <w:r>
        <w:tab/>
      </w:r>
      <w:r>
        <w:tab/>
      </w:r>
      <w:r>
        <w:tab/>
        <w:t>Newport, Arkansas    August 2005- December 2008</w:t>
      </w:r>
      <w:r>
        <w:tab/>
        <w:t xml:space="preserve">     </w:t>
      </w:r>
    </w:p>
    <w:p w:rsidR="00B60CD1" w:rsidRDefault="00B60CD1" w:rsidP="004D7322">
      <w:pPr>
        <w:rPr>
          <w:b/>
        </w:rPr>
      </w:pPr>
      <w:r>
        <w:rPr>
          <w:b/>
        </w:rPr>
        <w:t>System Administrator</w:t>
      </w:r>
    </w:p>
    <w:p w:rsidR="00B60CD1" w:rsidRDefault="00B60CD1" w:rsidP="004D7322"/>
    <w:p w:rsidR="00B60CD1" w:rsidRDefault="00B60CD1" w:rsidP="004D7322">
      <w:pPr>
        <w:rPr>
          <w:szCs w:val="13"/>
        </w:rPr>
      </w:pPr>
      <w:r>
        <w:rPr>
          <w:szCs w:val="13"/>
        </w:rPr>
        <w:t>In my position as administrator and technical advisor for all aspects of IT I provided both the planning and delivery of IT support.   I upgraded the enterprise Operating System from Windows 98 to Windows XP, including installation, testing, and reconfiguration of hardware; as well as software updates and patches.  During the planning phase I realigned departments enhancing inter-office communications and data sharing which decreased time to route which increased per vehicle revenue.  My daily routine was to resolve desktop support and application issues.   As technical specialist I conducted training classes for office personnel in the use of the new Windows XP (OS) and our Qualcomm Monitoring System.  I implemented cost effective cross utilization plan for use of fax machines and copiers and other non-user specific office equipment reducing office equipment rental charges.  An additional responsibility was to facilitate a monthly meeting concerning billing for all communication and reproduction equipment.</w:t>
      </w:r>
    </w:p>
    <w:p w:rsidR="00B60CD1" w:rsidRDefault="00B60CD1" w:rsidP="004D7322"/>
    <w:p w:rsidR="00B60CD1" w:rsidRDefault="00B60CD1" w:rsidP="004D7322"/>
    <w:p w:rsidR="00B60CD1" w:rsidRDefault="00B60CD1" w:rsidP="004D7322">
      <w:r>
        <w:t xml:space="preserve">Roy Dale Trucking  </w:t>
      </w:r>
      <w:r>
        <w:tab/>
      </w:r>
      <w:r>
        <w:tab/>
      </w:r>
      <w:r>
        <w:tab/>
        <w:t>Cleveland, Ohio</w:t>
      </w:r>
      <w:r>
        <w:tab/>
        <w:t xml:space="preserve">February 2003 – August 2005  </w:t>
      </w:r>
    </w:p>
    <w:p w:rsidR="00B60CD1" w:rsidRDefault="00B60CD1" w:rsidP="004D7322">
      <w:pPr>
        <w:rPr>
          <w:b/>
        </w:rPr>
      </w:pPr>
      <w:r>
        <w:rPr>
          <w:b/>
        </w:rPr>
        <w:t>Over the Road Driver</w:t>
      </w:r>
    </w:p>
    <w:p w:rsidR="00B60CD1" w:rsidRDefault="00B60CD1" w:rsidP="004D7322">
      <w:pPr>
        <w:rPr>
          <w:b/>
        </w:rPr>
      </w:pPr>
      <w:r>
        <w:rPr>
          <w:b/>
        </w:rPr>
        <w:tab/>
      </w:r>
      <w:r>
        <w:rPr>
          <w:b/>
        </w:rPr>
        <w:tab/>
      </w:r>
    </w:p>
    <w:p w:rsidR="00B60CD1" w:rsidRDefault="00B60CD1" w:rsidP="004D7322">
      <w:pPr>
        <w:jc w:val="both"/>
      </w:pPr>
      <w:r>
        <w:rPr>
          <w:b/>
        </w:rPr>
        <w:t>C</w:t>
      </w:r>
      <w:r>
        <w:t>oordinate and schedule pick-up and delivery of general freight nationwide meeting customer expectations.</w:t>
      </w:r>
      <w:r>
        <w:tab/>
      </w:r>
      <w:r>
        <w:tab/>
      </w:r>
      <w:r>
        <w:tab/>
      </w:r>
      <w:r>
        <w:tab/>
      </w:r>
    </w:p>
    <w:p w:rsidR="00B60CD1" w:rsidRDefault="00B60CD1" w:rsidP="004D7322"/>
    <w:p w:rsidR="00B60CD1" w:rsidRDefault="00B60CD1" w:rsidP="004D7322">
      <w:r>
        <w:t>AT&amp;T</w:t>
      </w:r>
      <w:r>
        <w:tab/>
      </w:r>
      <w:r>
        <w:tab/>
      </w:r>
      <w:r>
        <w:tab/>
      </w:r>
      <w:r>
        <w:tab/>
      </w:r>
      <w:r>
        <w:tab/>
        <w:t xml:space="preserve">Denver, Colorado       </w:t>
      </w:r>
      <w:r>
        <w:tab/>
        <w:t xml:space="preserve">  August 1986-August 2002 </w:t>
      </w:r>
    </w:p>
    <w:p w:rsidR="00B60CD1" w:rsidRDefault="00B60CD1" w:rsidP="004D7322">
      <w:pPr>
        <w:rPr>
          <w:b/>
        </w:rPr>
      </w:pPr>
      <w:r>
        <w:rPr>
          <w:b/>
        </w:rPr>
        <w:t>Communication Technician</w:t>
      </w:r>
      <w:r>
        <w:rPr>
          <w:b/>
        </w:rPr>
        <w:tab/>
      </w:r>
    </w:p>
    <w:p w:rsidR="00B60CD1" w:rsidRDefault="00B60CD1" w:rsidP="004D7322">
      <w:pPr>
        <w:rPr>
          <w:b/>
        </w:rPr>
      </w:pPr>
    </w:p>
    <w:p w:rsidR="00B60CD1" w:rsidRDefault="00B60CD1" w:rsidP="00BC4696">
      <w:r>
        <w:rPr>
          <w:szCs w:val="13"/>
        </w:rPr>
        <w:t>As a team member at the Denver Regional Network Operations Center (RNOC) I performed operations monitoring and maintenance of Wide Area Network (WAN) and Local Area Network (LAN) facilities.  I coordinated resolution of Help Desk Tickets utilizing problem analysis remote test access system applications, troubleshooting network connectivity issues through peripheral and various utilities including Digital Transmission Test Systems (DSTS), Network Channel Office Equipment (NCOE), correcting DS1(1.544 Mbps) and Ds0’s(64Kbps) outages/impairments.  As a Subject Matter Expert I provided technical assistance to the Accunet Bandwidth Management (ABM) Center coordinating the planning and delivery of customer IT network services.  I   monitor established network configurations and coordinated network changes with LAN administrator.  I also served as technical support to Vendors, Contractors and the Local Exchange Company (LEC), coordinating Customer / Vendor exchanges.  I routinely utilized my interpersonal communication skills to escalate or refer trouble tickets to the appropriate entity to ensure a timely resolution of the reported service interruption.</w:t>
      </w:r>
      <w:r w:rsidRPr="00032473">
        <w:rPr>
          <w:szCs w:val="13"/>
        </w:rPr>
        <w:t xml:space="preserve"> </w:t>
      </w:r>
      <w:r>
        <w:rPr>
          <w:szCs w:val="13"/>
        </w:rPr>
        <w:t xml:space="preserve"> My additional duties were to remotely order new Network Services for DS1 and DS0 facilities following technical standards and procedures.</w:t>
      </w:r>
    </w:p>
    <w:p w:rsidR="00B60CD1" w:rsidRDefault="00B60CD1" w:rsidP="004D7322">
      <w:pPr>
        <w:ind w:left="7920"/>
      </w:pPr>
    </w:p>
    <w:p w:rsidR="00B60CD1" w:rsidRDefault="00B60CD1" w:rsidP="004D7322">
      <w:r>
        <w:t>NASA (Singer Link)</w:t>
      </w:r>
      <w:r>
        <w:tab/>
      </w:r>
      <w:r>
        <w:tab/>
      </w:r>
      <w:r>
        <w:tab/>
      </w:r>
      <w:smartTag w:uri="urn:schemas-microsoft-com:office:smarttags" w:element="place">
        <w:smartTag w:uri="urn:schemas-microsoft-com:office:smarttags" w:element="City">
          <w:r>
            <w:t>Houston</w:t>
          </w:r>
        </w:smartTag>
        <w:r>
          <w:t xml:space="preserve">, </w:t>
        </w:r>
        <w:smartTag w:uri="urn:schemas-microsoft-com:office:smarttags" w:element="State">
          <w:r>
            <w:t>Texas</w:t>
          </w:r>
        </w:smartTag>
      </w:smartTag>
      <w:r>
        <w:tab/>
      </w:r>
      <w:r>
        <w:tab/>
      </w:r>
      <w:r>
        <w:tab/>
        <w:t>1985-1986</w:t>
      </w:r>
    </w:p>
    <w:p w:rsidR="00B60CD1" w:rsidRDefault="00B60CD1" w:rsidP="004D7322">
      <w:pPr>
        <w:rPr>
          <w:b/>
        </w:rPr>
      </w:pPr>
      <w:r>
        <w:rPr>
          <w:b/>
        </w:rPr>
        <w:t xml:space="preserve">Space Shuttle Maintenance Technician </w:t>
      </w:r>
      <w:r>
        <w:rPr>
          <w:b/>
        </w:rPr>
        <w:tab/>
      </w:r>
      <w:r>
        <w:rPr>
          <w:b/>
        </w:rPr>
        <w:tab/>
      </w:r>
      <w:r>
        <w:rPr>
          <w:b/>
        </w:rPr>
        <w:tab/>
      </w:r>
      <w:r>
        <w:rPr>
          <w:b/>
        </w:rPr>
        <w:tab/>
      </w:r>
      <w:r>
        <w:rPr>
          <w:b/>
        </w:rPr>
        <w:tab/>
        <w:t xml:space="preserve">    Secret</w:t>
      </w:r>
    </w:p>
    <w:p w:rsidR="00B60CD1" w:rsidRDefault="00B60CD1" w:rsidP="004D7322">
      <w:pPr>
        <w:rPr>
          <w:b/>
        </w:rPr>
      </w:pPr>
    </w:p>
    <w:p w:rsidR="00B60CD1" w:rsidRDefault="00B60CD1" w:rsidP="004D7322">
      <w:pPr>
        <w:rPr>
          <w:b/>
        </w:rPr>
      </w:pPr>
      <w:r>
        <w:t>Provide all aspects of maintenance on the Space Shuttle Simulators both motion and fixed based, including cable installation software updates and servicing line replaceable units (LRU’s).</w:t>
      </w:r>
    </w:p>
    <w:p w:rsidR="00B60CD1" w:rsidRDefault="00B60CD1" w:rsidP="004D7322">
      <w:pPr>
        <w:rPr>
          <w:b/>
        </w:rPr>
      </w:pPr>
    </w:p>
    <w:p w:rsidR="00B60CD1" w:rsidRDefault="00B60CD1" w:rsidP="004D7322">
      <w:pPr>
        <w:jc w:val="both"/>
      </w:pPr>
      <w:r>
        <w:t>GTE (Lenkurt)</w:t>
      </w:r>
      <w:r>
        <w:tab/>
      </w:r>
      <w:r>
        <w:tab/>
      </w:r>
      <w:r>
        <w:tab/>
        <w:t>El Paso, Texas</w:t>
      </w:r>
      <w:r>
        <w:tab/>
      </w:r>
      <w:r>
        <w:tab/>
      </w:r>
      <w:r>
        <w:tab/>
      </w:r>
      <w:r>
        <w:tab/>
        <w:t>1984-1985</w:t>
      </w:r>
      <w:r>
        <w:tab/>
      </w:r>
    </w:p>
    <w:p w:rsidR="00B60CD1" w:rsidRDefault="00B60CD1" w:rsidP="004D7322">
      <w:pPr>
        <w:jc w:val="both"/>
        <w:rPr>
          <w:b/>
        </w:rPr>
      </w:pPr>
      <w:r>
        <w:rPr>
          <w:b/>
        </w:rPr>
        <w:t>Technician</w:t>
      </w:r>
    </w:p>
    <w:p w:rsidR="00B60CD1" w:rsidRDefault="00B60CD1" w:rsidP="004D7322">
      <w:pPr>
        <w:jc w:val="both"/>
        <w:rPr>
          <w:b/>
        </w:rPr>
      </w:pPr>
    </w:p>
    <w:p w:rsidR="00B60CD1" w:rsidRDefault="00B60CD1" w:rsidP="004D7322">
      <w:pPr>
        <w:jc w:val="both"/>
      </w:pPr>
      <w:r>
        <w:t>Component level repair of telecommunication ds0 channel units.</w:t>
      </w:r>
    </w:p>
    <w:p w:rsidR="00B60CD1" w:rsidRDefault="00B60CD1" w:rsidP="004D7322"/>
    <w:p w:rsidR="00B60CD1" w:rsidRDefault="00B60CD1" w:rsidP="004D7322">
      <w:pPr>
        <w:ind w:left="3600"/>
        <w:rPr>
          <w:b/>
        </w:rPr>
      </w:pPr>
      <w:r>
        <w:t xml:space="preserve">    </w:t>
      </w:r>
      <w:r>
        <w:rPr>
          <w:b/>
        </w:rPr>
        <w:t>Military</w:t>
      </w:r>
    </w:p>
    <w:p w:rsidR="00B60CD1" w:rsidRDefault="00B60CD1" w:rsidP="004D7322">
      <w:r>
        <w:t>USAF</w:t>
      </w:r>
      <w:r>
        <w:tab/>
      </w:r>
      <w:r>
        <w:tab/>
      </w:r>
      <w:r>
        <w:tab/>
      </w:r>
      <w:r>
        <w:tab/>
      </w:r>
      <w:r>
        <w:tab/>
      </w:r>
      <w:r>
        <w:tab/>
      </w:r>
      <w:r>
        <w:tab/>
      </w:r>
      <w:r>
        <w:tab/>
      </w:r>
      <w:r>
        <w:tab/>
      </w:r>
      <w:r>
        <w:tab/>
        <w:t>1979-1983</w:t>
      </w:r>
    </w:p>
    <w:p w:rsidR="00B60CD1" w:rsidRDefault="00B60CD1" w:rsidP="004D7322">
      <w:pPr>
        <w:rPr>
          <w:b/>
        </w:rPr>
      </w:pPr>
      <w:r>
        <w:rPr>
          <w:b/>
        </w:rPr>
        <w:t>Avionic Sensor Technician</w:t>
      </w:r>
      <w:r>
        <w:tab/>
      </w:r>
      <w:r>
        <w:tab/>
      </w:r>
      <w:r>
        <w:tab/>
      </w:r>
      <w:r>
        <w:tab/>
      </w:r>
      <w:r>
        <w:tab/>
      </w:r>
      <w:r>
        <w:tab/>
      </w:r>
      <w:r>
        <w:tab/>
      </w:r>
      <w:r>
        <w:rPr>
          <w:b/>
        </w:rPr>
        <w:t xml:space="preserve">     Secret</w:t>
      </w:r>
    </w:p>
    <w:p w:rsidR="00B60CD1" w:rsidRDefault="00B60CD1" w:rsidP="004D7322">
      <w:pPr>
        <w:rPr>
          <w:b/>
        </w:rPr>
      </w:pPr>
    </w:p>
    <w:p w:rsidR="00B60CD1" w:rsidRDefault="00B60CD1" w:rsidP="004D7322">
      <w:r>
        <w:t>A-10 aircraft avionics support, laser target receiver (PAVE PENNY) as well as F-4(e) aircraft avionics support, laser target designator / receiver (PAVE SPIKE).</w:t>
      </w:r>
    </w:p>
    <w:p w:rsidR="00B60CD1" w:rsidRDefault="00B60CD1" w:rsidP="004D7322"/>
    <w:p w:rsidR="00B60CD1" w:rsidRDefault="00B60CD1" w:rsidP="004D7322">
      <w:pPr>
        <w:jc w:val="center"/>
        <w:rPr>
          <w:b/>
        </w:rPr>
      </w:pPr>
      <w:r>
        <w:rPr>
          <w:b/>
        </w:rPr>
        <w:t>Education</w:t>
      </w:r>
    </w:p>
    <w:p w:rsidR="00B60CD1" w:rsidRDefault="00B60CD1" w:rsidP="004D7322">
      <w:pPr>
        <w:jc w:val="center"/>
        <w:rPr>
          <w:b/>
        </w:rPr>
      </w:pPr>
    </w:p>
    <w:p w:rsidR="00B60CD1" w:rsidRDefault="00B60CD1" w:rsidP="004D7322">
      <w:pPr>
        <w:rPr>
          <w:b/>
        </w:rPr>
      </w:pPr>
      <w:r>
        <w:rPr>
          <w:b/>
        </w:rPr>
        <w:t>Lutheran High School East</w:t>
      </w:r>
      <w:r>
        <w:rPr>
          <w:b/>
        </w:rPr>
        <w:tab/>
        <w:t xml:space="preserve">   </w:t>
      </w:r>
      <w:r>
        <w:rPr>
          <w:b/>
        </w:rPr>
        <w:tab/>
      </w:r>
      <w:r>
        <w:rPr>
          <w:b/>
        </w:rPr>
        <w:tab/>
      </w:r>
      <w:r>
        <w:rPr>
          <w:b/>
        </w:rPr>
        <w:tab/>
      </w:r>
      <w:r>
        <w:rPr>
          <w:b/>
        </w:rPr>
        <w:tab/>
      </w:r>
      <w:r>
        <w:rPr>
          <w:b/>
        </w:rPr>
        <w:tab/>
      </w:r>
      <w:r>
        <w:rPr>
          <w:b/>
        </w:rPr>
        <w:tab/>
        <w:t xml:space="preserve">        Diploma</w:t>
      </w:r>
    </w:p>
    <w:p w:rsidR="00B60CD1" w:rsidRDefault="00B60CD1" w:rsidP="004D7322">
      <w:pPr>
        <w:rPr>
          <w:b/>
        </w:rPr>
      </w:pPr>
      <w:r>
        <w:rPr>
          <w:b/>
        </w:rPr>
        <w:t>Community College of the Air Force</w:t>
      </w:r>
      <w:r>
        <w:rPr>
          <w:b/>
        </w:rPr>
        <w:tab/>
      </w:r>
      <w:r>
        <w:rPr>
          <w:b/>
        </w:rPr>
        <w:tab/>
      </w:r>
      <w:r>
        <w:rPr>
          <w:b/>
        </w:rPr>
        <w:tab/>
      </w:r>
      <w:r>
        <w:rPr>
          <w:b/>
        </w:rPr>
        <w:tab/>
        <w:t xml:space="preserve">    32 semester hours</w:t>
      </w:r>
    </w:p>
    <w:p w:rsidR="00B60CD1" w:rsidRDefault="00B60CD1" w:rsidP="004D7322">
      <w:pPr>
        <w:rPr>
          <w:b/>
        </w:rPr>
      </w:pPr>
      <w:r>
        <w:rPr>
          <w:b/>
        </w:rPr>
        <w:t>TechSkills, LLC</w:t>
      </w:r>
      <w:r>
        <w:rPr>
          <w:b/>
        </w:rPr>
        <w:tab/>
        <w:t xml:space="preserve">              Independence, Ohio        **May 2009 – August 2010**</w:t>
      </w:r>
    </w:p>
    <w:p w:rsidR="00B60CD1" w:rsidRDefault="00B60CD1" w:rsidP="004D7322">
      <w:pPr>
        <w:rPr>
          <w:b/>
        </w:rPr>
      </w:pPr>
      <w:r>
        <w:rPr>
          <w:b/>
        </w:rPr>
        <w:t>Information Technology Systems Administrator Program               24 quarter hours</w:t>
      </w:r>
    </w:p>
    <w:p w:rsidR="00B60CD1" w:rsidRDefault="00B60CD1" w:rsidP="004D7322">
      <w:pPr>
        <w:rPr>
          <w:b/>
        </w:rPr>
      </w:pPr>
    </w:p>
    <w:p w:rsidR="00B60CD1" w:rsidRDefault="00B60CD1" w:rsidP="004D7322">
      <w:pPr>
        <w:rPr>
          <w:b/>
          <w:i/>
        </w:rPr>
      </w:pPr>
      <w:r>
        <w:rPr>
          <w:b/>
        </w:rPr>
        <w:tab/>
      </w:r>
      <w:r>
        <w:rPr>
          <w:b/>
        </w:rPr>
        <w:tab/>
      </w:r>
      <w:r>
        <w:rPr>
          <w:b/>
        </w:rPr>
        <w:tab/>
      </w:r>
      <w:r>
        <w:rPr>
          <w:b/>
        </w:rPr>
        <w:tab/>
      </w:r>
      <w:r>
        <w:rPr>
          <w:b/>
          <w:i/>
        </w:rPr>
        <w:t>Professional Certifications</w:t>
      </w:r>
    </w:p>
    <w:p w:rsidR="00B60CD1" w:rsidRDefault="00B60CD1" w:rsidP="004D7322">
      <w:pPr>
        <w:numPr>
          <w:ilvl w:val="0"/>
          <w:numId w:val="45"/>
        </w:numPr>
        <w:tabs>
          <w:tab w:val="clear" w:pos="1260"/>
          <w:tab w:val="num" w:pos="540"/>
        </w:tabs>
        <w:ind w:left="540"/>
        <w:rPr>
          <w:b/>
        </w:rPr>
      </w:pPr>
      <w:r>
        <w:rPr>
          <w:b/>
        </w:rPr>
        <w:t xml:space="preserve">CompTIA      </w:t>
      </w:r>
      <w:r w:rsidRPr="00375F83">
        <w:rPr>
          <w:b/>
          <w:i/>
        </w:rPr>
        <w:t>A</w:t>
      </w:r>
      <w:r>
        <w:rPr>
          <w:b/>
        </w:rPr>
        <w:t>+                                                                                         July 2009</w:t>
      </w:r>
    </w:p>
    <w:p w:rsidR="00B60CD1" w:rsidRDefault="00B60CD1" w:rsidP="004D7322">
      <w:pPr>
        <w:numPr>
          <w:ilvl w:val="0"/>
          <w:numId w:val="45"/>
        </w:numPr>
        <w:tabs>
          <w:tab w:val="clear" w:pos="1260"/>
          <w:tab w:val="num" w:pos="540"/>
        </w:tabs>
        <w:ind w:left="540"/>
        <w:rPr>
          <w:b/>
        </w:rPr>
      </w:pPr>
      <w:r>
        <w:rPr>
          <w:b/>
        </w:rPr>
        <w:t xml:space="preserve">CompTIA      </w:t>
      </w:r>
      <w:r w:rsidRPr="00375F83">
        <w:rPr>
          <w:b/>
          <w:i/>
        </w:rPr>
        <w:t>Network</w:t>
      </w:r>
      <w:r>
        <w:rPr>
          <w:b/>
        </w:rPr>
        <w:t>+                                                                        August 2009</w:t>
      </w:r>
    </w:p>
    <w:p w:rsidR="00B60CD1" w:rsidRDefault="00B60CD1" w:rsidP="004D7322">
      <w:pPr>
        <w:numPr>
          <w:ilvl w:val="0"/>
          <w:numId w:val="45"/>
        </w:numPr>
        <w:tabs>
          <w:tab w:val="clear" w:pos="1260"/>
          <w:tab w:val="num" w:pos="540"/>
        </w:tabs>
        <w:ind w:left="540"/>
        <w:rPr>
          <w:b/>
        </w:rPr>
      </w:pPr>
      <w:r>
        <w:rPr>
          <w:b/>
        </w:rPr>
        <w:t>Microsoft       Microsoft Certified Professional (</w:t>
      </w:r>
      <w:r w:rsidRPr="00375F83">
        <w:rPr>
          <w:b/>
          <w:i/>
        </w:rPr>
        <w:t>MCP</w:t>
      </w:r>
      <w:r>
        <w:rPr>
          <w:b/>
        </w:rPr>
        <w:t>)                    October 2009</w:t>
      </w:r>
    </w:p>
    <w:p w:rsidR="00B60CD1" w:rsidRDefault="00B60CD1" w:rsidP="004D7322">
      <w:pPr>
        <w:numPr>
          <w:ilvl w:val="0"/>
          <w:numId w:val="45"/>
        </w:numPr>
        <w:tabs>
          <w:tab w:val="clear" w:pos="1260"/>
          <w:tab w:val="num" w:pos="540"/>
        </w:tabs>
        <w:ind w:left="540"/>
        <w:rPr>
          <w:b/>
        </w:rPr>
      </w:pPr>
      <w:r>
        <w:rPr>
          <w:b/>
        </w:rPr>
        <w:t>Microsoft       Microsoft Certified System Administrator (</w:t>
      </w:r>
      <w:r w:rsidRPr="00375F83">
        <w:rPr>
          <w:b/>
          <w:i/>
        </w:rPr>
        <w:t>MCSA</w:t>
      </w:r>
      <w:r>
        <w:rPr>
          <w:b/>
        </w:rPr>
        <w:t>)</w:t>
      </w:r>
    </w:p>
    <w:p w:rsidR="00B60CD1" w:rsidRDefault="00B60CD1" w:rsidP="004D7322">
      <w:pPr>
        <w:ind w:left="900"/>
        <w:rPr>
          <w:b/>
        </w:rPr>
      </w:pPr>
      <w:r>
        <w:rPr>
          <w:b/>
        </w:rPr>
        <w:t xml:space="preserve">                                                                                                              April 2010</w:t>
      </w:r>
    </w:p>
    <w:p w:rsidR="00B60CD1" w:rsidRDefault="00B60CD1" w:rsidP="004D7322">
      <w:pPr>
        <w:numPr>
          <w:ilvl w:val="8"/>
          <w:numId w:val="45"/>
        </w:numPr>
        <w:tabs>
          <w:tab w:val="clear" w:pos="1260"/>
          <w:tab w:val="num" w:pos="540"/>
        </w:tabs>
        <w:ind w:left="540"/>
        <w:rPr>
          <w:b/>
        </w:rPr>
      </w:pPr>
      <w:r>
        <w:rPr>
          <w:b/>
        </w:rPr>
        <w:t>Cisco              Cisco Certified Entry Network Technician (</w:t>
      </w:r>
      <w:r w:rsidRPr="00375F83">
        <w:rPr>
          <w:b/>
          <w:i/>
        </w:rPr>
        <w:t>CCENT</w:t>
      </w:r>
      <w:r>
        <w:rPr>
          <w:b/>
        </w:rPr>
        <w:t>)</w:t>
      </w:r>
    </w:p>
    <w:p w:rsidR="00B60CD1" w:rsidRDefault="00B60CD1" w:rsidP="004D7322">
      <w:pPr>
        <w:ind w:left="900"/>
        <w:rPr>
          <w:b/>
        </w:rPr>
      </w:pPr>
      <w:r>
        <w:rPr>
          <w:b/>
        </w:rPr>
        <w:t xml:space="preserve">                                                                                                           August 2010</w:t>
      </w:r>
    </w:p>
    <w:p w:rsidR="00B60CD1" w:rsidRDefault="00B60CD1" w:rsidP="004D7322">
      <w:pPr>
        <w:ind w:left="900"/>
        <w:rPr>
          <w:b/>
        </w:rPr>
      </w:pPr>
    </w:p>
    <w:p w:rsidR="00B60CD1" w:rsidRDefault="00B60CD1" w:rsidP="004D7322">
      <w:pPr>
        <w:ind w:left="900"/>
        <w:rPr>
          <w:b/>
        </w:rPr>
      </w:pPr>
    </w:p>
    <w:p w:rsidR="00B60CD1" w:rsidRDefault="00B60CD1" w:rsidP="004D7322">
      <w:pPr>
        <w:ind w:left="900"/>
        <w:rPr>
          <w:b/>
        </w:rPr>
      </w:pPr>
      <w:r>
        <w:rPr>
          <w:b/>
        </w:rPr>
        <w:t>**Security Clearance Held                    Secret                       In-Active**</w:t>
      </w:r>
    </w:p>
    <w:p w:rsidR="00B60CD1" w:rsidRDefault="00B60CD1" w:rsidP="004D7322">
      <w:r>
        <w:t xml:space="preserve"> </w:t>
      </w:r>
      <w:r>
        <w:tab/>
      </w:r>
      <w:r>
        <w:tab/>
      </w:r>
      <w:r>
        <w:tab/>
      </w:r>
      <w:r>
        <w:tab/>
      </w:r>
      <w:r>
        <w:tab/>
      </w:r>
      <w:r>
        <w:tab/>
      </w:r>
      <w:r>
        <w:tab/>
      </w:r>
      <w:r>
        <w:tab/>
        <w:t xml:space="preserve"> </w:t>
      </w:r>
    </w:p>
    <w:p w:rsidR="00B60CD1" w:rsidRDefault="00B60CD1" w:rsidP="004D7322">
      <w:r>
        <w:t xml:space="preserve"> </w:t>
      </w:r>
    </w:p>
    <w:p w:rsidR="00B60CD1" w:rsidRDefault="00B60CD1" w:rsidP="004D7322">
      <w:r>
        <w:tab/>
      </w:r>
      <w:r>
        <w:tab/>
      </w:r>
      <w:r>
        <w:tab/>
      </w:r>
      <w:r>
        <w:tab/>
      </w:r>
      <w:r>
        <w:tab/>
      </w:r>
      <w:r>
        <w:tab/>
      </w:r>
      <w:r>
        <w:tab/>
      </w:r>
      <w:r>
        <w:tab/>
      </w:r>
      <w:r>
        <w:tab/>
      </w:r>
      <w:r>
        <w:tab/>
      </w:r>
      <w:r>
        <w:tab/>
      </w:r>
      <w:r>
        <w:tab/>
      </w:r>
    </w:p>
    <w:p w:rsidR="00B60CD1" w:rsidRDefault="00B60CD1" w:rsidP="004D7322">
      <w:r>
        <w:tab/>
      </w:r>
      <w:r>
        <w:tab/>
      </w:r>
      <w:r>
        <w:tab/>
      </w:r>
      <w:r>
        <w:tab/>
      </w:r>
      <w:r>
        <w:tab/>
      </w:r>
      <w:r>
        <w:tab/>
      </w:r>
      <w:r>
        <w:tab/>
      </w:r>
      <w:r>
        <w:tab/>
      </w:r>
      <w:r>
        <w:tab/>
      </w:r>
      <w:r>
        <w:tab/>
      </w:r>
      <w:r>
        <w:tab/>
      </w:r>
      <w:r>
        <w:tab/>
      </w:r>
    </w:p>
    <w:p w:rsidR="00B60CD1" w:rsidRDefault="00B60CD1" w:rsidP="004D7322"/>
    <w:p w:rsidR="00B60CD1" w:rsidRPr="004D7322" w:rsidRDefault="00B60CD1" w:rsidP="004D7322"/>
    <w:sectPr w:rsidR="00B60CD1" w:rsidRPr="004D7322" w:rsidSect="00AD2E1C">
      <w:footerReference w:type="default" r:id="rId8"/>
      <w:type w:val="continuous"/>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CD1" w:rsidRDefault="00B60CD1" w:rsidP="006A558E">
      <w:r>
        <w:separator/>
      </w:r>
    </w:p>
  </w:endnote>
  <w:endnote w:type="continuationSeparator" w:id="0">
    <w:p w:rsidR="00B60CD1" w:rsidRDefault="00B60CD1" w:rsidP="006A55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CD1" w:rsidRPr="006A558E" w:rsidRDefault="00B60CD1" w:rsidP="006A558E">
    <w:pPr>
      <w:pStyle w:val="Footer"/>
      <w:rPr>
        <w:sz w:val="20"/>
        <w:szCs w:val="20"/>
      </w:rPr>
    </w:pPr>
    <w:r>
      <w:rPr>
        <w:sz w:val="20"/>
        <w:szCs w:val="20"/>
      </w:rPr>
      <w:tab/>
    </w:r>
  </w:p>
  <w:p w:rsidR="00B60CD1" w:rsidRDefault="00B60C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CD1" w:rsidRDefault="00B60CD1" w:rsidP="006A558E">
      <w:r>
        <w:separator/>
      </w:r>
    </w:p>
  </w:footnote>
  <w:footnote w:type="continuationSeparator" w:id="0">
    <w:p w:rsidR="00B60CD1" w:rsidRDefault="00B60CD1" w:rsidP="006A55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45C7D54"/>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917E0068"/>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194EF28"/>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68144620"/>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E9E227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54E9FD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ED6788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B04435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4E2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C14692C"/>
    <w:lvl w:ilvl="0">
      <w:start w:val="1"/>
      <w:numFmt w:val="bullet"/>
      <w:lvlText w:val=""/>
      <w:lvlJc w:val="left"/>
      <w:pPr>
        <w:tabs>
          <w:tab w:val="num" w:pos="360"/>
        </w:tabs>
        <w:ind w:left="360" w:hanging="360"/>
      </w:pPr>
      <w:rPr>
        <w:rFonts w:ascii="Symbol" w:hAnsi="Symbol" w:hint="default"/>
      </w:rPr>
    </w:lvl>
  </w:abstractNum>
  <w:abstractNum w:abstractNumId="10">
    <w:nsid w:val="02C90A64"/>
    <w:multiLevelType w:val="hybridMultilevel"/>
    <w:tmpl w:val="83A4CB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5401DB0"/>
    <w:multiLevelType w:val="hybridMultilevel"/>
    <w:tmpl w:val="13A401B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0CFE1BDF"/>
    <w:multiLevelType w:val="hybridMultilevel"/>
    <w:tmpl w:val="D8C00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994DF9"/>
    <w:multiLevelType w:val="hybridMultilevel"/>
    <w:tmpl w:val="3A6A6E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440461"/>
    <w:multiLevelType w:val="hybridMultilevel"/>
    <w:tmpl w:val="67ACCB9A"/>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500"/>
        </w:tabs>
        <w:ind w:left="4500" w:hanging="360"/>
      </w:pPr>
      <w:rPr>
        <w:rFonts w:ascii="Courier New" w:hAnsi="Courier New" w:hint="default"/>
      </w:rPr>
    </w:lvl>
    <w:lvl w:ilvl="2" w:tplc="04090005" w:tentative="1">
      <w:start w:val="1"/>
      <w:numFmt w:val="bullet"/>
      <w:lvlText w:val=""/>
      <w:lvlJc w:val="left"/>
      <w:pPr>
        <w:tabs>
          <w:tab w:val="num" w:pos="5220"/>
        </w:tabs>
        <w:ind w:left="5220" w:hanging="360"/>
      </w:pPr>
      <w:rPr>
        <w:rFonts w:ascii="Wingdings" w:hAnsi="Wingdings" w:hint="default"/>
      </w:rPr>
    </w:lvl>
    <w:lvl w:ilvl="3" w:tplc="04090001" w:tentative="1">
      <w:start w:val="1"/>
      <w:numFmt w:val="bullet"/>
      <w:lvlText w:val=""/>
      <w:lvlJc w:val="left"/>
      <w:pPr>
        <w:tabs>
          <w:tab w:val="num" w:pos="5940"/>
        </w:tabs>
        <w:ind w:left="5940" w:hanging="360"/>
      </w:pPr>
      <w:rPr>
        <w:rFonts w:ascii="Symbol" w:hAnsi="Symbol" w:hint="default"/>
      </w:rPr>
    </w:lvl>
    <w:lvl w:ilvl="4" w:tplc="04090003" w:tentative="1">
      <w:start w:val="1"/>
      <w:numFmt w:val="bullet"/>
      <w:lvlText w:val="o"/>
      <w:lvlJc w:val="left"/>
      <w:pPr>
        <w:tabs>
          <w:tab w:val="num" w:pos="6660"/>
        </w:tabs>
        <w:ind w:left="6660" w:hanging="360"/>
      </w:pPr>
      <w:rPr>
        <w:rFonts w:ascii="Courier New" w:hAnsi="Courier New" w:hint="default"/>
      </w:rPr>
    </w:lvl>
    <w:lvl w:ilvl="5" w:tplc="04090005" w:tentative="1">
      <w:start w:val="1"/>
      <w:numFmt w:val="bullet"/>
      <w:lvlText w:val=""/>
      <w:lvlJc w:val="left"/>
      <w:pPr>
        <w:tabs>
          <w:tab w:val="num" w:pos="7380"/>
        </w:tabs>
        <w:ind w:left="7380" w:hanging="360"/>
      </w:pPr>
      <w:rPr>
        <w:rFonts w:ascii="Wingdings" w:hAnsi="Wingdings" w:hint="default"/>
      </w:rPr>
    </w:lvl>
    <w:lvl w:ilvl="6" w:tplc="04090001" w:tentative="1">
      <w:start w:val="1"/>
      <w:numFmt w:val="bullet"/>
      <w:lvlText w:val=""/>
      <w:lvlJc w:val="left"/>
      <w:pPr>
        <w:tabs>
          <w:tab w:val="num" w:pos="8100"/>
        </w:tabs>
        <w:ind w:left="8100" w:hanging="360"/>
      </w:pPr>
      <w:rPr>
        <w:rFonts w:ascii="Symbol" w:hAnsi="Symbol" w:hint="default"/>
      </w:rPr>
    </w:lvl>
    <w:lvl w:ilvl="7" w:tplc="04090003" w:tentative="1">
      <w:start w:val="1"/>
      <w:numFmt w:val="bullet"/>
      <w:lvlText w:val="o"/>
      <w:lvlJc w:val="left"/>
      <w:pPr>
        <w:tabs>
          <w:tab w:val="num" w:pos="8820"/>
        </w:tabs>
        <w:ind w:left="8820" w:hanging="360"/>
      </w:pPr>
      <w:rPr>
        <w:rFonts w:ascii="Courier New" w:hAnsi="Courier New" w:hint="default"/>
      </w:rPr>
    </w:lvl>
    <w:lvl w:ilvl="8" w:tplc="04090005" w:tentative="1">
      <w:start w:val="1"/>
      <w:numFmt w:val="bullet"/>
      <w:lvlText w:val=""/>
      <w:lvlJc w:val="left"/>
      <w:pPr>
        <w:tabs>
          <w:tab w:val="num" w:pos="9540"/>
        </w:tabs>
        <w:ind w:left="9540" w:hanging="360"/>
      </w:pPr>
      <w:rPr>
        <w:rFonts w:ascii="Wingdings" w:hAnsi="Wingdings" w:hint="default"/>
      </w:rPr>
    </w:lvl>
  </w:abstractNum>
  <w:abstractNum w:abstractNumId="15">
    <w:nsid w:val="189E1B47"/>
    <w:multiLevelType w:val="hybridMultilevel"/>
    <w:tmpl w:val="60A2A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5E5B2A"/>
    <w:multiLevelType w:val="hybridMultilevel"/>
    <w:tmpl w:val="034CF532"/>
    <w:lvl w:ilvl="0" w:tplc="0409000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A32749"/>
    <w:multiLevelType w:val="hybridMultilevel"/>
    <w:tmpl w:val="7AA2357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nsid w:val="39CC16BF"/>
    <w:multiLevelType w:val="hybridMultilevel"/>
    <w:tmpl w:val="A3800516"/>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9">
    <w:nsid w:val="4A2D6B45"/>
    <w:multiLevelType w:val="hybridMultilevel"/>
    <w:tmpl w:val="298439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FE0046E"/>
    <w:multiLevelType w:val="hybridMultilevel"/>
    <w:tmpl w:val="3F202E5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50E22B4A"/>
    <w:multiLevelType w:val="hybridMultilevel"/>
    <w:tmpl w:val="34E247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C244E0"/>
    <w:multiLevelType w:val="hybridMultilevel"/>
    <w:tmpl w:val="33B8941C"/>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nsid w:val="52084EFC"/>
    <w:multiLevelType w:val="hybridMultilevel"/>
    <w:tmpl w:val="D06EC4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56430662"/>
    <w:multiLevelType w:val="hybridMultilevel"/>
    <w:tmpl w:val="28FCCF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83405F1"/>
    <w:multiLevelType w:val="hybridMultilevel"/>
    <w:tmpl w:val="294CBBF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
    <w:nsid w:val="5B4D5D7A"/>
    <w:multiLevelType w:val="hybridMultilevel"/>
    <w:tmpl w:val="A5AA09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628F5F1E"/>
    <w:multiLevelType w:val="hybridMultilevel"/>
    <w:tmpl w:val="B1CC56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38F22DB"/>
    <w:multiLevelType w:val="hybridMultilevel"/>
    <w:tmpl w:val="57D61FB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68D33F53"/>
    <w:multiLevelType w:val="hybridMultilevel"/>
    <w:tmpl w:val="347CC6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E6F54AA"/>
    <w:multiLevelType w:val="hybridMultilevel"/>
    <w:tmpl w:val="9EACAD9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
    <w:nsid w:val="72817EEE"/>
    <w:multiLevelType w:val="hybridMultilevel"/>
    <w:tmpl w:val="744C092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2">
    <w:nsid w:val="7A96194E"/>
    <w:multiLevelType w:val="hybridMultilevel"/>
    <w:tmpl w:val="E210221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7DF315A9"/>
    <w:multiLevelType w:val="hybridMultilevel"/>
    <w:tmpl w:val="2A76532E"/>
    <w:lvl w:ilvl="0" w:tplc="04090001">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1260"/>
        </w:tabs>
        <w:ind w:left="1260" w:hanging="360"/>
      </w:pPr>
      <w:rPr>
        <w:rFonts w:ascii="Wingdings" w:hAnsi="Wingdings" w:hint="default"/>
      </w:r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9"/>
  </w:num>
  <w:num w:numId="11">
    <w:abstractNumId w:val="17"/>
  </w:num>
  <w:num w:numId="12">
    <w:abstractNumId w:val="23"/>
  </w:num>
  <w:num w:numId="13">
    <w:abstractNumId w:val="26"/>
  </w:num>
  <w:num w:numId="14">
    <w:abstractNumId w:val="32"/>
  </w:num>
  <w:num w:numId="15">
    <w:abstractNumId w:val="20"/>
  </w:num>
  <w:num w:numId="16">
    <w:abstractNumId w:val="25"/>
  </w:num>
  <w:num w:numId="17">
    <w:abstractNumId w:val="12"/>
  </w:num>
  <w:num w:numId="18">
    <w:abstractNumId w:val="29"/>
  </w:num>
  <w:num w:numId="19">
    <w:abstractNumId w:val="16"/>
  </w:num>
  <w:num w:numId="20">
    <w:abstractNumId w:val="21"/>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3"/>
  </w:num>
  <w:num w:numId="32">
    <w:abstractNumId w:val="27"/>
  </w:num>
  <w:num w:numId="33">
    <w:abstractNumId w:val="10"/>
  </w:num>
  <w:num w:numId="34">
    <w:abstractNumId w:val="15"/>
  </w:num>
  <w:num w:numId="35">
    <w:abstractNumId w:val="19"/>
  </w:num>
  <w:num w:numId="36">
    <w:abstractNumId w:val="11"/>
  </w:num>
  <w:num w:numId="37">
    <w:abstractNumId w:val="30"/>
  </w:num>
  <w:num w:numId="38">
    <w:abstractNumId w:val="31"/>
  </w:num>
  <w:num w:numId="39">
    <w:abstractNumId w:val="22"/>
  </w:num>
  <w:num w:numId="40">
    <w:abstractNumId w:val="14"/>
  </w:num>
  <w:num w:numId="41">
    <w:abstractNumId w:val="24"/>
  </w:num>
  <w:num w:numId="42">
    <w:abstractNumId w:val="28"/>
  </w:num>
  <w:num w:numId="43">
    <w:abstractNumId w:val="33"/>
  </w:num>
  <w:num w:numId="44">
    <w:abstractNumId w:val="18"/>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290F"/>
    <w:rsid w:val="0000315E"/>
    <w:rsid w:val="0001248C"/>
    <w:rsid w:val="000128DE"/>
    <w:rsid w:val="00013CBA"/>
    <w:rsid w:val="00032473"/>
    <w:rsid w:val="00037E6D"/>
    <w:rsid w:val="00052A4E"/>
    <w:rsid w:val="00052F3D"/>
    <w:rsid w:val="00053D55"/>
    <w:rsid w:val="00064E0D"/>
    <w:rsid w:val="00081B06"/>
    <w:rsid w:val="0008575A"/>
    <w:rsid w:val="000C3051"/>
    <w:rsid w:val="000C3AB8"/>
    <w:rsid w:val="000C74D2"/>
    <w:rsid w:val="000F36C2"/>
    <w:rsid w:val="000F4DEE"/>
    <w:rsid w:val="00111F40"/>
    <w:rsid w:val="001136DA"/>
    <w:rsid w:val="00114071"/>
    <w:rsid w:val="0011416D"/>
    <w:rsid w:val="0011640B"/>
    <w:rsid w:val="00137DE1"/>
    <w:rsid w:val="0015626E"/>
    <w:rsid w:val="001607CE"/>
    <w:rsid w:val="00167BDD"/>
    <w:rsid w:val="001B0335"/>
    <w:rsid w:val="001D3FCC"/>
    <w:rsid w:val="001E55B4"/>
    <w:rsid w:val="001F1625"/>
    <w:rsid w:val="001F7E1D"/>
    <w:rsid w:val="00201579"/>
    <w:rsid w:val="00211CA9"/>
    <w:rsid w:val="00226656"/>
    <w:rsid w:val="00232516"/>
    <w:rsid w:val="002345E1"/>
    <w:rsid w:val="00262349"/>
    <w:rsid w:val="002750FE"/>
    <w:rsid w:val="00287F61"/>
    <w:rsid w:val="002A32D5"/>
    <w:rsid w:val="002C36F1"/>
    <w:rsid w:val="002C7962"/>
    <w:rsid w:val="002D3B85"/>
    <w:rsid w:val="002E2EE8"/>
    <w:rsid w:val="003118CF"/>
    <w:rsid w:val="0032419D"/>
    <w:rsid w:val="00347CE0"/>
    <w:rsid w:val="00350533"/>
    <w:rsid w:val="003620E5"/>
    <w:rsid w:val="00372BAF"/>
    <w:rsid w:val="00373482"/>
    <w:rsid w:val="00375F83"/>
    <w:rsid w:val="003842C1"/>
    <w:rsid w:val="00384448"/>
    <w:rsid w:val="003922B6"/>
    <w:rsid w:val="003977A5"/>
    <w:rsid w:val="003A7D96"/>
    <w:rsid w:val="003B1719"/>
    <w:rsid w:val="003B320B"/>
    <w:rsid w:val="003C77AB"/>
    <w:rsid w:val="003D591B"/>
    <w:rsid w:val="004021B1"/>
    <w:rsid w:val="00411970"/>
    <w:rsid w:val="00411E64"/>
    <w:rsid w:val="004817CE"/>
    <w:rsid w:val="004859AE"/>
    <w:rsid w:val="004A23B9"/>
    <w:rsid w:val="004B4EB8"/>
    <w:rsid w:val="004C6114"/>
    <w:rsid w:val="004D1EDE"/>
    <w:rsid w:val="004D28C3"/>
    <w:rsid w:val="004D5106"/>
    <w:rsid w:val="004D7322"/>
    <w:rsid w:val="004F28AF"/>
    <w:rsid w:val="004F55EE"/>
    <w:rsid w:val="00511940"/>
    <w:rsid w:val="005257EF"/>
    <w:rsid w:val="00563AFF"/>
    <w:rsid w:val="00563E40"/>
    <w:rsid w:val="00572841"/>
    <w:rsid w:val="00573774"/>
    <w:rsid w:val="00574432"/>
    <w:rsid w:val="00577F33"/>
    <w:rsid w:val="00583BFC"/>
    <w:rsid w:val="005F1E25"/>
    <w:rsid w:val="005F6E40"/>
    <w:rsid w:val="00603F4D"/>
    <w:rsid w:val="00625C5B"/>
    <w:rsid w:val="0062715F"/>
    <w:rsid w:val="006338C7"/>
    <w:rsid w:val="006406FA"/>
    <w:rsid w:val="00646AF0"/>
    <w:rsid w:val="0065119C"/>
    <w:rsid w:val="00651393"/>
    <w:rsid w:val="006521BE"/>
    <w:rsid w:val="00667D40"/>
    <w:rsid w:val="006751E1"/>
    <w:rsid w:val="00675BB1"/>
    <w:rsid w:val="00676F39"/>
    <w:rsid w:val="00681200"/>
    <w:rsid w:val="00686E2E"/>
    <w:rsid w:val="00693D6C"/>
    <w:rsid w:val="006A0959"/>
    <w:rsid w:val="006A558E"/>
    <w:rsid w:val="006A58D9"/>
    <w:rsid w:val="006E1BBD"/>
    <w:rsid w:val="006E1D97"/>
    <w:rsid w:val="006F45E8"/>
    <w:rsid w:val="00707C5B"/>
    <w:rsid w:val="00723F4C"/>
    <w:rsid w:val="00742540"/>
    <w:rsid w:val="00756498"/>
    <w:rsid w:val="007719F1"/>
    <w:rsid w:val="0077224B"/>
    <w:rsid w:val="00785BA1"/>
    <w:rsid w:val="007864C6"/>
    <w:rsid w:val="007B3A5C"/>
    <w:rsid w:val="007C1245"/>
    <w:rsid w:val="007C25D5"/>
    <w:rsid w:val="007C740F"/>
    <w:rsid w:val="007D701A"/>
    <w:rsid w:val="007F1D95"/>
    <w:rsid w:val="007F6337"/>
    <w:rsid w:val="007F6CDA"/>
    <w:rsid w:val="00805569"/>
    <w:rsid w:val="0082290F"/>
    <w:rsid w:val="00823F19"/>
    <w:rsid w:val="008339FB"/>
    <w:rsid w:val="008509AB"/>
    <w:rsid w:val="0088661B"/>
    <w:rsid w:val="00897C3C"/>
    <w:rsid w:val="008A404D"/>
    <w:rsid w:val="008C2F3B"/>
    <w:rsid w:val="008C3437"/>
    <w:rsid w:val="008D2487"/>
    <w:rsid w:val="008D3AB7"/>
    <w:rsid w:val="008E6366"/>
    <w:rsid w:val="008F2CB5"/>
    <w:rsid w:val="0090264B"/>
    <w:rsid w:val="00923978"/>
    <w:rsid w:val="0092498A"/>
    <w:rsid w:val="009509E3"/>
    <w:rsid w:val="00955CA6"/>
    <w:rsid w:val="00980EE6"/>
    <w:rsid w:val="009C35D0"/>
    <w:rsid w:val="009E4507"/>
    <w:rsid w:val="009E59E0"/>
    <w:rsid w:val="009F39AF"/>
    <w:rsid w:val="009F7CEA"/>
    <w:rsid w:val="00A06491"/>
    <w:rsid w:val="00A1265A"/>
    <w:rsid w:val="00A34D45"/>
    <w:rsid w:val="00A37A44"/>
    <w:rsid w:val="00A4581E"/>
    <w:rsid w:val="00A501C5"/>
    <w:rsid w:val="00A51FA0"/>
    <w:rsid w:val="00A673AD"/>
    <w:rsid w:val="00A778B2"/>
    <w:rsid w:val="00A82F5F"/>
    <w:rsid w:val="00A83BC9"/>
    <w:rsid w:val="00AA09AE"/>
    <w:rsid w:val="00AB6535"/>
    <w:rsid w:val="00AC668F"/>
    <w:rsid w:val="00AD2E1C"/>
    <w:rsid w:val="00AD4134"/>
    <w:rsid w:val="00AE01C5"/>
    <w:rsid w:val="00B12723"/>
    <w:rsid w:val="00B157EA"/>
    <w:rsid w:val="00B2736F"/>
    <w:rsid w:val="00B5405D"/>
    <w:rsid w:val="00B60CD1"/>
    <w:rsid w:val="00B62CE5"/>
    <w:rsid w:val="00B87BC9"/>
    <w:rsid w:val="00BA3512"/>
    <w:rsid w:val="00BB391B"/>
    <w:rsid w:val="00BC4696"/>
    <w:rsid w:val="00C02C80"/>
    <w:rsid w:val="00C36E6A"/>
    <w:rsid w:val="00C9254D"/>
    <w:rsid w:val="00C94C2C"/>
    <w:rsid w:val="00CA5CB8"/>
    <w:rsid w:val="00CA6570"/>
    <w:rsid w:val="00CC1792"/>
    <w:rsid w:val="00CC59A5"/>
    <w:rsid w:val="00CD1842"/>
    <w:rsid w:val="00CD6FD1"/>
    <w:rsid w:val="00CF3BDE"/>
    <w:rsid w:val="00CF6878"/>
    <w:rsid w:val="00D1784B"/>
    <w:rsid w:val="00D31C2D"/>
    <w:rsid w:val="00D33E51"/>
    <w:rsid w:val="00D76752"/>
    <w:rsid w:val="00D77E5F"/>
    <w:rsid w:val="00D937FF"/>
    <w:rsid w:val="00DB43BA"/>
    <w:rsid w:val="00DD318D"/>
    <w:rsid w:val="00DD4226"/>
    <w:rsid w:val="00DD658D"/>
    <w:rsid w:val="00DE16DF"/>
    <w:rsid w:val="00E2503E"/>
    <w:rsid w:val="00E32DED"/>
    <w:rsid w:val="00E42634"/>
    <w:rsid w:val="00E61660"/>
    <w:rsid w:val="00E925F8"/>
    <w:rsid w:val="00EA6AEA"/>
    <w:rsid w:val="00EA6B6A"/>
    <w:rsid w:val="00EC110B"/>
    <w:rsid w:val="00EC5912"/>
    <w:rsid w:val="00ED079A"/>
    <w:rsid w:val="00EF20A4"/>
    <w:rsid w:val="00EF4A43"/>
    <w:rsid w:val="00F03EDA"/>
    <w:rsid w:val="00F049EB"/>
    <w:rsid w:val="00F11F5F"/>
    <w:rsid w:val="00F46FA9"/>
    <w:rsid w:val="00F53054"/>
    <w:rsid w:val="00F54D8B"/>
    <w:rsid w:val="00F6625A"/>
    <w:rsid w:val="00FA3ED5"/>
    <w:rsid w:val="00FA6E65"/>
    <w:rsid w:val="00FB0923"/>
    <w:rsid w:val="00FB6208"/>
    <w:rsid w:val="00FE01E9"/>
    <w:rsid w:val="00FE71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32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11F5F"/>
    <w:rPr>
      <w:rFonts w:cs="Times New Roman"/>
      <w:color w:val="0000FF"/>
      <w:u w:val="single"/>
    </w:rPr>
  </w:style>
  <w:style w:type="paragraph" w:styleId="BalloonText">
    <w:name w:val="Balloon Text"/>
    <w:basedOn w:val="Normal"/>
    <w:link w:val="BalloonTextChar"/>
    <w:uiPriority w:val="99"/>
    <w:semiHidden/>
    <w:rsid w:val="00F11F5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E1D97"/>
    <w:rPr>
      <w:rFonts w:cs="Times New Roman"/>
      <w:sz w:val="2"/>
    </w:rPr>
  </w:style>
  <w:style w:type="character" w:styleId="FollowedHyperlink">
    <w:name w:val="FollowedHyperlink"/>
    <w:basedOn w:val="DefaultParagraphFont"/>
    <w:uiPriority w:val="99"/>
    <w:semiHidden/>
    <w:rsid w:val="00F11F5F"/>
    <w:rPr>
      <w:rFonts w:cs="Times New Roman"/>
      <w:color w:val="800080"/>
      <w:u w:val="single"/>
    </w:rPr>
  </w:style>
  <w:style w:type="paragraph" w:styleId="NoSpacing">
    <w:name w:val="No Spacing"/>
    <w:uiPriority w:val="99"/>
    <w:qFormat/>
    <w:rsid w:val="0082290F"/>
    <w:rPr>
      <w:rFonts w:ascii="Calibri" w:hAnsi="Calibri"/>
    </w:rPr>
  </w:style>
  <w:style w:type="paragraph" w:styleId="ListBullet">
    <w:name w:val="List Bullet"/>
    <w:basedOn w:val="Normal"/>
    <w:uiPriority w:val="99"/>
    <w:rsid w:val="00232516"/>
    <w:pPr>
      <w:numPr>
        <w:numId w:val="12"/>
      </w:numPr>
    </w:pPr>
  </w:style>
  <w:style w:type="paragraph" w:styleId="Header">
    <w:name w:val="header"/>
    <w:basedOn w:val="Normal"/>
    <w:link w:val="HeaderChar"/>
    <w:uiPriority w:val="99"/>
    <w:semiHidden/>
    <w:rsid w:val="006A558E"/>
    <w:pPr>
      <w:tabs>
        <w:tab w:val="center" w:pos="4680"/>
        <w:tab w:val="right" w:pos="9360"/>
      </w:tabs>
    </w:pPr>
  </w:style>
  <w:style w:type="character" w:customStyle="1" w:styleId="HeaderChar">
    <w:name w:val="Header Char"/>
    <w:basedOn w:val="DefaultParagraphFont"/>
    <w:link w:val="Header"/>
    <w:uiPriority w:val="99"/>
    <w:semiHidden/>
    <w:locked/>
    <w:rsid w:val="006A558E"/>
    <w:rPr>
      <w:rFonts w:cs="Times New Roman"/>
      <w:sz w:val="24"/>
      <w:szCs w:val="24"/>
    </w:rPr>
  </w:style>
  <w:style w:type="paragraph" w:styleId="Footer">
    <w:name w:val="footer"/>
    <w:basedOn w:val="Normal"/>
    <w:link w:val="FooterChar"/>
    <w:uiPriority w:val="99"/>
    <w:rsid w:val="006A558E"/>
    <w:pPr>
      <w:tabs>
        <w:tab w:val="center" w:pos="4680"/>
        <w:tab w:val="right" w:pos="9360"/>
      </w:tabs>
    </w:pPr>
  </w:style>
  <w:style w:type="character" w:customStyle="1" w:styleId="FooterChar">
    <w:name w:val="Footer Char"/>
    <w:basedOn w:val="DefaultParagraphFont"/>
    <w:link w:val="Footer"/>
    <w:uiPriority w:val="99"/>
    <w:locked/>
    <w:rsid w:val="006A558E"/>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600643737">
      <w:marLeft w:val="0"/>
      <w:marRight w:val="0"/>
      <w:marTop w:val="0"/>
      <w:marBottom w:val="0"/>
      <w:divBdr>
        <w:top w:val="none" w:sz="0" w:space="0" w:color="auto"/>
        <w:left w:val="none" w:sz="0" w:space="0" w:color="auto"/>
        <w:bottom w:val="none" w:sz="0" w:space="0" w:color="auto"/>
        <w:right w:val="none" w:sz="0" w:space="0" w:color="auto"/>
      </w:divBdr>
    </w:div>
    <w:div w:id="6006437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mdale78@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426</TotalTime>
  <Pages>3</Pages>
  <Words>1099</Words>
  <Characters>6266</Characters>
  <Application>Microsoft Office Outlook</Application>
  <DocSecurity>0</DocSecurity>
  <Lines>0</Lines>
  <Paragraphs>0</Paragraphs>
  <ScaleCrop>false</ScaleCrop>
  <Company>United Labor Agency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LEROY M DALE</dc:title>
  <dc:subject/>
  <dc:creator>Cuyahoga County Public Library</dc:creator>
  <cp:keywords/>
  <dc:description/>
  <cp:lastModifiedBy>leroy m dale</cp:lastModifiedBy>
  <cp:revision>28</cp:revision>
  <cp:lastPrinted>2010-09-15T12:25:00Z</cp:lastPrinted>
  <dcterms:created xsi:type="dcterms:W3CDTF">2010-09-24T16:21:00Z</dcterms:created>
  <dcterms:modified xsi:type="dcterms:W3CDTF">2010-09-27T12:50:00Z</dcterms:modified>
</cp:coreProperties>
</file>