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0A4CEE" w14:textId="388CD2C5" w:rsidR="00927B78" w:rsidRPr="003F5FF5" w:rsidRDefault="000C0765" w:rsidP="00BB4103">
      <w:pPr>
        <w:pStyle w:val="Name"/>
        <w:rPr>
          <w:sz w:val="28"/>
          <w:szCs w:val="28"/>
        </w:rPr>
      </w:pPr>
      <w:r w:rsidRPr="003F5FF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editId="58CD5C29">
                <wp:simplePos x="0" y="0"/>
                <wp:positionH relativeFrom="column">
                  <wp:posOffset>-114300</wp:posOffset>
                </wp:positionH>
                <wp:positionV relativeFrom="paragraph">
                  <wp:posOffset>-377190</wp:posOffset>
                </wp:positionV>
                <wp:extent cx="9525" cy="9667875"/>
                <wp:effectExtent l="38100" t="0" r="28575" b="0"/>
                <wp:wrapNone/>
                <wp:docPr id="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9667875"/>
                        </a:xfrm>
                        <a:prstGeom prst="line">
                          <a:avLst/>
                        </a:prstGeom>
                        <a:noFill/>
                        <a:ln w="66675">
                          <a:solidFill>
                            <a:srgbClr xmlns:a14="http://schemas.microsoft.com/office/drawing/2010/main" val="993366" mc:Ignorable="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-29.7pt" to="-8.25pt,7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" strokecolor="#936" strokeweight="5.25pt"/>
            </w:pict>
          </mc:Fallback>
        </mc:AlternateContent>
      </w:r>
      <w:r w:rsidR="00D154AA" w:rsidRPr="003F5FF5">
        <w:rPr>
          <w:sz w:val="28"/>
          <w:szCs w:val="28"/>
        </w:rPr>
        <w:t>Robert wethington</w:t>
      </w:r>
    </w:p>
    <w:p w14:paraId="57362851" w14:textId="4A795E47" w:rsidR="00F82226" w:rsidRPr="00F82226" w:rsidRDefault="000C0765" w:rsidP="00BB4103">
      <w:pPr>
        <w:pStyle w:val="Address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editId="517702FE">
                <wp:simplePos x="0" y="0"/>
                <wp:positionH relativeFrom="column">
                  <wp:posOffset>-571500</wp:posOffset>
                </wp:positionH>
                <wp:positionV relativeFrom="paragraph">
                  <wp:posOffset>255905</wp:posOffset>
                </wp:positionV>
                <wp:extent cx="6858000" cy="0"/>
                <wp:effectExtent l="28575" t="27305" r="28575" b="2984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xmlns:a14="http://schemas.microsoft.com/office/drawing/2010/main" val="333399" mc:Ignorable="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pt,20.15pt" to="49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" strokecolor="#339" strokeweight="4pt"/>
            </w:pict>
          </mc:Fallback>
        </mc:AlternateContent>
      </w:r>
      <w:r w:rsidR="00D154AA">
        <w:t>6522 W 13</w:t>
      </w:r>
      <w:r w:rsidR="007C5CFE">
        <w:t>th</w:t>
      </w:r>
      <w:r w:rsidR="00D154AA">
        <w:t xml:space="preserve"> Street</w:t>
      </w:r>
      <w:r w:rsidR="00F82226" w:rsidRPr="00F82226">
        <w:t xml:space="preserve"> </w:t>
      </w:r>
      <w:r w:rsidR="00F82226" w:rsidRPr="00F82226">
        <w:sym w:font="Wingdings" w:char="F0A7"/>
      </w:r>
      <w:r w:rsidR="00F82226" w:rsidRPr="00F82226">
        <w:t xml:space="preserve"> </w:t>
      </w:r>
      <w:r w:rsidR="00D154AA">
        <w:t>Indianapolis</w:t>
      </w:r>
      <w:r w:rsidR="00F82226" w:rsidRPr="00F82226">
        <w:t xml:space="preserve">, </w:t>
      </w:r>
      <w:r w:rsidR="00D154AA">
        <w:t>IN</w:t>
      </w:r>
      <w:r w:rsidR="00F82226" w:rsidRPr="00F82226">
        <w:t xml:space="preserve"> </w:t>
      </w:r>
      <w:r w:rsidR="00D154AA">
        <w:t>46214</w:t>
      </w:r>
      <w:r w:rsidR="00F82226" w:rsidRPr="00F82226">
        <w:t xml:space="preserve"> </w:t>
      </w:r>
      <w:r w:rsidR="00F82226" w:rsidRPr="00F82226">
        <w:sym w:font="Wingdings" w:char="F0A7"/>
      </w:r>
      <w:r w:rsidR="00F82226" w:rsidRPr="00F82226">
        <w:t xml:space="preserve"> Phone: </w:t>
      </w:r>
      <w:r w:rsidR="00D154AA">
        <w:t>317</w:t>
      </w:r>
      <w:r w:rsidR="00F82226" w:rsidRPr="00F82226">
        <w:t>-</w:t>
      </w:r>
      <w:r w:rsidR="00D154AA">
        <w:t>241</w:t>
      </w:r>
      <w:r w:rsidR="00F82226" w:rsidRPr="00F82226">
        <w:t>-</w:t>
      </w:r>
      <w:r w:rsidR="00D154AA">
        <w:t>4559</w:t>
      </w:r>
      <w:r w:rsidR="00F82226" w:rsidRPr="00F82226">
        <w:t xml:space="preserve"> </w:t>
      </w:r>
      <w:r w:rsidR="00F82226" w:rsidRPr="00F82226">
        <w:sym w:font="Wingdings" w:char="F0A7"/>
      </w:r>
      <w:r w:rsidR="00BB4103">
        <w:t xml:space="preserve"> </w:t>
      </w:r>
      <w:r w:rsidR="00D154AA">
        <w:t>rwethington</w:t>
      </w:r>
      <w:r w:rsidR="00BB4103">
        <w:t>@</w:t>
      </w:r>
      <w:r w:rsidR="00D154AA">
        <w:t>gmail</w:t>
      </w:r>
      <w:r w:rsidR="00F82226" w:rsidRPr="00F82226">
        <w:t xml:space="preserve">.com </w:t>
      </w:r>
    </w:p>
    <w:p w14:paraId="092A86C7" w14:textId="59AA388B" w:rsidR="00D430CF" w:rsidRDefault="00A93D40" w:rsidP="00D430CF">
      <w:pPr>
        <w:rPr>
          <w:b/>
          <w:sz w:val="24"/>
        </w:rPr>
      </w:pPr>
      <w:r w:rsidRPr="00D430CF">
        <w:rPr>
          <w:b/>
          <w:sz w:val="24"/>
        </w:rPr>
        <w:t>Network Administrator</w:t>
      </w:r>
      <w:r w:rsidR="009E316D" w:rsidRPr="00D430CF">
        <w:rPr>
          <w:b/>
          <w:sz w:val="24"/>
        </w:rPr>
        <w:t xml:space="preserve"> / System Administrato</w:t>
      </w:r>
      <w:r w:rsidR="00D430CF" w:rsidRPr="00D430CF">
        <w:rPr>
          <w:b/>
          <w:sz w:val="24"/>
        </w:rPr>
        <w:t>r</w:t>
      </w:r>
    </w:p>
    <w:p w14:paraId="7A178269" w14:textId="77777777" w:rsidR="00D430CF" w:rsidRPr="00D430CF" w:rsidRDefault="00D430CF" w:rsidP="00D430CF">
      <w:pPr>
        <w:rPr>
          <w:b/>
          <w:sz w:val="10"/>
          <w:szCs w:val="10"/>
        </w:rPr>
      </w:pPr>
    </w:p>
    <w:p w14:paraId="1050D0A3" w14:textId="77777777" w:rsidR="007E6232" w:rsidRDefault="007E6232" w:rsidP="00D430CF">
      <w:pPr>
        <w:rPr>
          <w:i/>
        </w:rPr>
      </w:pPr>
      <w:r w:rsidRPr="00FE016C">
        <w:rPr>
          <w:i/>
        </w:rPr>
        <w:t>Solutions-oriented IT professional with experience in Network Administration, Network Support and Help Desk services</w:t>
      </w:r>
    </w:p>
    <w:p w14:paraId="0087F03A" w14:textId="77777777" w:rsidR="00D430CF" w:rsidRPr="00D430CF" w:rsidRDefault="00D430CF" w:rsidP="00D430CF">
      <w:pPr>
        <w:rPr>
          <w:b/>
          <w:i/>
          <w:sz w:val="10"/>
          <w:szCs w:val="10"/>
        </w:rPr>
      </w:pPr>
    </w:p>
    <w:p w14:paraId="536E213E" w14:textId="42FE17D9" w:rsidR="00CC1D51" w:rsidRPr="00CC1D51" w:rsidRDefault="00DB6C5D" w:rsidP="00A93D40">
      <w:pPr>
        <w:rPr>
          <w:b/>
          <w:sz w:val="24"/>
        </w:rPr>
      </w:pPr>
      <w:r w:rsidRPr="00DB6C5D">
        <w:rPr>
          <w:b/>
          <w:sz w:val="24"/>
        </w:rPr>
        <w:t>Summary of Qualifications</w:t>
      </w:r>
    </w:p>
    <w:p w14:paraId="28E5AEE2" w14:textId="77777777" w:rsidR="00CC1D51" w:rsidRPr="00D430CF" w:rsidRDefault="00CC1D51" w:rsidP="00DB6C5D">
      <w:pPr>
        <w:rPr>
          <w:rFonts w:eastAsia="Calibri"/>
          <w:sz w:val="10"/>
          <w:szCs w:val="10"/>
        </w:rPr>
      </w:pPr>
    </w:p>
    <w:p w14:paraId="1A6E5FD1" w14:textId="22E95923" w:rsidR="00E85632" w:rsidRDefault="00A93D40" w:rsidP="00DB6C5D">
      <w:pPr>
        <w:rPr>
          <w:rFonts w:eastAsia="Calibri" w:cs="Calibri"/>
          <w:color w:val="000000"/>
        </w:rPr>
      </w:pPr>
      <w:r w:rsidRPr="00A93D40">
        <w:rPr>
          <w:rFonts w:eastAsia="Calibri"/>
        </w:rPr>
        <w:t xml:space="preserve">I have </w:t>
      </w:r>
      <w:r w:rsidR="009D7065">
        <w:rPr>
          <w:rFonts w:eastAsia="Calibri"/>
        </w:rPr>
        <w:t>e</w:t>
      </w:r>
      <w:r w:rsidR="004053E0" w:rsidRPr="00A93D40">
        <w:rPr>
          <w:rFonts w:eastAsia="Calibri"/>
        </w:rPr>
        <w:t>xtensive knowledge and hands-on experience in networking and system administration</w:t>
      </w:r>
      <w:r w:rsidRPr="00A93D40">
        <w:rPr>
          <w:rFonts w:eastAsia="Calibri"/>
        </w:rPr>
        <w:t xml:space="preserve"> for over a decade. I am an </w:t>
      </w:r>
      <w:r w:rsidR="00300258">
        <w:rPr>
          <w:rFonts w:eastAsia="Calibri"/>
        </w:rPr>
        <w:t>e</w:t>
      </w:r>
      <w:r w:rsidR="004053E0" w:rsidRPr="00A93D40">
        <w:rPr>
          <w:rFonts w:eastAsia="Calibri"/>
        </w:rPr>
        <w:t>ffective communicator dedicated to providing quality results that improve business functionality</w:t>
      </w:r>
      <w:r w:rsidRPr="00A93D40">
        <w:rPr>
          <w:rFonts w:eastAsia="Calibri"/>
        </w:rPr>
        <w:t>.</w:t>
      </w:r>
      <w:r w:rsidR="004053E0" w:rsidRPr="00A93D40">
        <w:rPr>
          <w:rFonts w:eastAsia="Calibri" w:cs="Calibri"/>
          <w:color w:val="000000"/>
        </w:rPr>
        <w:t xml:space="preserve"> Proven analytic and problem-solving skills with the keen ability to assess needs, define requirements, develop value-added solutions, and execute technical solutions that streamline and improve operating efficiencies</w:t>
      </w:r>
      <w:r w:rsidRPr="00A93D40">
        <w:rPr>
          <w:rFonts w:eastAsia="Calibri" w:cs="Calibri"/>
          <w:color w:val="000000"/>
        </w:rPr>
        <w:t>.</w:t>
      </w:r>
      <w:r w:rsidR="004F2973">
        <w:rPr>
          <w:rFonts w:eastAsia="Calibri" w:cs="Calibri"/>
          <w:color w:val="000000"/>
        </w:rPr>
        <w:t xml:space="preserve"> </w:t>
      </w:r>
    </w:p>
    <w:p w14:paraId="2995D6D4" w14:textId="77777777" w:rsidR="00B34956" w:rsidRPr="00DB6C5D" w:rsidRDefault="00B34956" w:rsidP="00DB6C5D">
      <w:pPr>
        <w:rPr>
          <w:rFonts w:eastAsia="Calibri" w:cs="Calibri"/>
        </w:rPr>
      </w:pPr>
    </w:p>
    <w:tbl>
      <w:tblPr>
        <w:tblW w:w="0" w:type="auto"/>
        <w:tblInd w:w="108" w:type="dxa"/>
        <w:shd w:val="clear" w:color="auto" w:fill="F2F2F2"/>
        <w:tblLook w:val="00A0" w:firstRow="1" w:lastRow="0" w:firstColumn="1" w:lastColumn="0" w:noHBand="0" w:noVBand="0"/>
      </w:tblPr>
      <w:tblGrid>
        <w:gridCol w:w="4320"/>
        <w:gridCol w:w="5310"/>
      </w:tblGrid>
      <w:tr w:rsidR="007F58FD" w14:paraId="6F033217" w14:textId="77777777" w:rsidTr="00524530">
        <w:tc>
          <w:tcPr>
            <w:tcW w:w="4320" w:type="dxa"/>
            <w:shd w:val="clear" w:color="auto" w:fill="F2F2F2"/>
          </w:tcPr>
          <w:p w14:paraId="47DDAD1E" w14:textId="3D56B0D5" w:rsidR="007F58FD" w:rsidRPr="007D6F33" w:rsidRDefault="002772E1" w:rsidP="00ED6072">
            <w:pPr>
              <w:pStyle w:val="ResumeBulletPoints"/>
            </w:pPr>
            <w:r>
              <w:t xml:space="preserve">Expert knowledge of LAN/WAN network </w:t>
            </w:r>
            <w:r w:rsidR="00AD2354">
              <w:t xml:space="preserve">  </w:t>
            </w:r>
            <w:r>
              <w:t>administration</w:t>
            </w:r>
          </w:p>
          <w:p w14:paraId="1E473F3A" w14:textId="77777777" w:rsidR="00730AB4" w:rsidRPr="007D6F33" w:rsidRDefault="00730AB4" w:rsidP="00ED6072">
            <w:pPr>
              <w:pStyle w:val="ResumeBulletPoints"/>
            </w:pPr>
            <w:r w:rsidRPr="007D6F33">
              <w:t>Strategic Technology Planning</w:t>
            </w:r>
          </w:p>
          <w:p w14:paraId="2E515A0E" w14:textId="77777777" w:rsidR="007F58FD" w:rsidRPr="007D6F33" w:rsidRDefault="007F58FD" w:rsidP="00ED6072">
            <w:pPr>
              <w:pStyle w:val="ResumeBulletPoints"/>
            </w:pPr>
            <w:r w:rsidRPr="007D6F33">
              <w:t xml:space="preserve">Data/Business/Systems Analysis </w:t>
            </w:r>
          </w:p>
          <w:p w14:paraId="01F89798" w14:textId="77777777" w:rsidR="007F58FD" w:rsidRPr="007D6F33" w:rsidRDefault="007F58FD" w:rsidP="00ED6072">
            <w:pPr>
              <w:pStyle w:val="ResumeBulletPoints"/>
            </w:pPr>
            <w:r w:rsidRPr="007D6F33">
              <w:t>Data Flow &amp; Process Mapping</w:t>
            </w:r>
          </w:p>
          <w:p w14:paraId="38DC40CA" w14:textId="0DCFF9A0" w:rsidR="007F58FD" w:rsidRPr="007D6F33" w:rsidRDefault="007F58FD" w:rsidP="007E6232">
            <w:pPr>
              <w:pStyle w:val="ResumeBulletPoints"/>
            </w:pPr>
            <w:r w:rsidRPr="007D6F33">
              <w:t>S</w:t>
            </w:r>
            <w:r w:rsidR="000A7B82">
              <w:t>ystem Integration</w:t>
            </w:r>
          </w:p>
        </w:tc>
        <w:tc>
          <w:tcPr>
            <w:tcW w:w="5310" w:type="dxa"/>
            <w:shd w:val="clear" w:color="auto" w:fill="F2F2F2"/>
          </w:tcPr>
          <w:p w14:paraId="74AE636B" w14:textId="0F7897AA" w:rsidR="00A25E82" w:rsidRPr="007D6F33" w:rsidRDefault="002772E1" w:rsidP="00ED6072">
            <w:pPr>
              <w:pStyle w:val="ResumeBulletPoints"/>
            </w:pPr>
            <w:r>
              <w:t>Expert capabilities for hardware, software and networking issues</w:t>
            </w:r>
          </w:p>
          <w:p w14:paraId="6128EF23" w14:textId="77777777" w:rsidR="007F58FD" w:rsidRPr="007D6F33" w:rsidRDefault="00730AB4" w:rsidP="00ED6072">
            <w:pPr>
              <w:pStyle w:val="ResumeBulletPoints"/>
            </w:pPr>
            <w:r>
              <w:t>Major Software/Systems Implementations</w:t>
            </w:r>
          </w:p>
          <w:p w14:paraId="7A6B07E0" w14:textId="77777777" w:rsidR="007F58FD" w:rsidRPr="007D6F33" w:rsidRDefault="007F58FD" w:rsidP="00ED6072">
            <w:pPr>
              <w:pStyle w:val="ResumeBulletPoints"/>
            </w:pPr>
            <w:r w:rsidRPr="007D6F33">
              <w:t>Systems Security &amp; Disaster Recovery Planning</w:t>
            </w:r>
          </w:p>
          <w:p w14:paraId="771A075F" w14:textId="77777777" w:rsidR="007F58FD" w:rsidRPr="007D6F33" w:rsidRDefault="00C55419" w:rsidP="00ED6072">
            <w:pPr>
              <w:pStyle w:val="ResumeBulletPoints"/>
            </w:pPr>
            <w:r w:rsidRPr="007D6F33">
              <w:t>Testing/Scripting/Documentation</w:t>
            </w:r>
          </w:p>
          <w:p w14:paraId="3C99B00A" w14:textId="77777777" w:rsidR="007F58FD" w:rsidRPr="007D6F33" w:rsidRDefault="00730AB4" w:rsidP="00ED6072">
            <w:pPr>
              <w:pStyle w:val="ResumeBulletPoints"/>
            </w:pPr>
            <w:r w:rsidRPr="00730AB4">
              <w:t>Technical Writing (Manuals/System Specs)</w:t>
            </w:r>
          </w:p>
        </w:tc>
      </w:tr>
    </w:tbl>
    <w:p w14:paraId="68A5A0FA" w14:textId="77777777" w:rsidR="00927B78" w:rsidRPr="00847572" w:rsidRDefault="00927B78" w:rsidP="00ED6072">
      <w:pPr>
        <w:pStyle w:val="ResumeSectionHeaders"/>
      </w:pPr>
      <w:r w:rsidRPr="00847572">
        <w:t>Professional Experience</w:t>
      </w:r>
    </w:p>
    <w:tbl>
      <w:tblPr>
        <w:tblW w:w="10085" w:type="dxa"/>
        <w:tblLook w:val="01E0" w:firstRow="1" w:lastRow="1" w:firstColumn="1" w:lastColumn="1" w:noHBand="0" w:noVBand="0"/>
        <w:tblCaption w:val="MicroMetl Corporation - Indianapolis, IN"/>
      </w:tblPr>
      <w:tblGrid>
        <w:gridCol w:w="6999"/>
        <w:gridCol w:w="3086"/>
      </w:tblGrid>
      <w:tr w:rsidR="00102EA8" w:rsidRPr="00102EA8" w14:paraId="442C7E5B" w14:textId="77777777" w:rsidTr="003C40B8">
        <w:trPr>
          <w:trHeight w:val="211"/>
        </w:trPr>
        <w:tc>
          <w:tcPr>
            <w:tcW w:w="6999" w:type="dxa"/>
          </w:tcPr>
          <w:p w14:paraId="351D83FE" w14:textId="20D962E4" w:rsidR="003900C4" w:rsidRPr="00102EA8" w:rsidRDefault="006C4D32" w:rsidP="00102EA8">
            <w:pPr>
              <w:rPr>
                <w:sz w:val="20"/>
                <w:szCs w:val="20"/>
              </w:rPr>
            </w:pPr>
            <w:r w:rsidRPr="00102EA8">
              <w:rPr>
                <w:sz w:val="20"/>
                <w:szCs w:val="20"/>
              </w:rPr>
              <w:t>MicroMetl Corporation</w:t>
            </w:r>
            <w:r w:rsidR="00886C0A" w:rsidRPr="00102EA8">
              <w:rPr>
                <w:sz w:val="20"/>
                <w:szCs w:val="20"/>
              </w:rPr>
              <w:t xml:space="preserve"> </w:t>
            </w:r>
            <w:r w:rsidR="003900C4" w:rsidRPr="00102EA8">
              <w:rPr>
                <w:rStyle w:val="LocationChar"/>
                <w:sz w:val="20"/>
                <w:szCs w:val="20"/>
              </w:rPr>
              <w:t xml:space="preserve">– </w:t>
            </w:r>
            <w:r w:rsidRPr="00102EA8">
              <w:rPr>
                <w:rStyle w:val="LocationChar"/>
                <w:sz w:val="20"/>
                <w:szCs w:val="20"/>
              </w:rPr>
              <w:t>Indianapolis</w:t>
            </w:r>
            <w:r w:rsidR="003900C4" w:rsidRPr="00102EA8">
              <w:rPr>
                <w:rStyle w:val="LocationChar"/>
                <w:sz w:val="20"/>
                <w:szCs w:val="20"/>
              </w:rPr>
              <w:t xml:space="preserve">, </w:t>
            </w:r>
            <w:r w:rsidRPr="00102EA8">
              <w:rPr>
                <w:rStyle w:val="LocationChar"/>
                <w:sz w:val="20"/>
                <w:szCs w:val="20"/>
              </w:rPr>
              <w:t>IN</w:t>
            </w:r>
          </w:p>
        </w:tc>
        <w:tc>
          <w:tcPr>
            <w:tcW w:w="3086" w:type="dxa"/>
          </w:tcPr>
          <w:p w14:paraId="485D73B3" w14:textId="3C153401" w:rsidR="003900C4" w:rsidRPr="00102EA8" w:rsidRDefault="00506B42" w:rsidP="00D43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</w:t>
            </w:r>
            <w:r w:rsidR="004F2973" w:rsidRPr="00102EA8">
              <w:rPr>
                <w:sz w:val="20"/>
                <w:szCs w:val="20"/>
              </w:rPr>
              <w:t>1999</w:t>
            </w:r>
            <w:r w:rsidR="003900C4" w:rsidRPr="00102EA8">
              <w:rPr>
                <w:sz w:val="20"/>
                <w:szCs w:val="20"/>
              </w:rPr>
              <w:t xml:space="preserve"> to </w:t>
            </w:r>
            <w:r>
              <w:rPr>
                <w:sz w:val="20"/>
                <w:szCs w:val="20"/>
              </w:rPr>
              <w:t>10/</w:t>
            </w:r>
            <w:r w:rsidR="004F2973" w:rsidRPr="00102EA8">
              <w:rPr>
                <w:sz w:val="20"/>
                <w:szCs w:val="20"/>
              </w:rPr>
              <w:t>2008</w:t>
            </w:r>
          </w:p>
        </w:tc>
      </w:tr>
    </w:tbl>
    <w:p w14:paraId="545712C9" w14:textId="77777777" w:rsidR="00102EA8" w:rsidRPr="0036200B" w:rsidRDefault="00102EA8" w:rsidP="00102EA8">
      <w:pPr>
        <w:rPr>
          <w:rFonts w:eastAsia="MS Mincho" w:cs="Tahoma"/>
          <w:sz w:val="10"/>
          <w:szCs w:val="10"/>
        </w:rPr>
      </w:pPr>
    </w:p>
    <w:p w14:paraId="74869B15" w14:textId="6AF8580E" w:rsidR="00102EA8" w:rsidRPr="0036200B" w:rsidRDefault="00102EA8" w:rsidP="00102EA8">
      <w:pPr>
        <w:rPr>
          <w:rFonts w:eastAsia="MS Mincho"/>
          <w:b/>
          <w:sz w:val="20"/>
          <w:szCs w:val="20"/>
          <w:u w:val="single"/>
        </w:rPr>
      </w:pPr>
      <w:r w:rsidRPr="0036200B">
        <w:rPr>
          <w:rFonts w:eastAsia="MS Mincho"/>
          <w:b/>
          <w:sz w:val="20"/>
          <w:szCs w:val="20"/>
          <w:u w:val="single"/>
        </w:rPr>
        <w:t>Network Administrator</w:t>
      </w:r>
    </w:p>
    <w:p w14:paraId="49C53FCA" w14:textId="77777777" w:rsidR="00102EA8" w:rsidRPr="0036200B" w:rsidRDefault="00102EA8" w:rsidP="00102EA8">
      <w:pPr>
        <w:rPr>
          <w:rFonts w:eastAsia="MS Mincho"/>
          <w:sz w:val="10"/>
          <w:szCs w:val="10"/>
        </w:rPr>
      </w:pPr>
    </w:p>
    <w:p w14:paraId="06DE63E5" w14:textId="50CAE64F" w:rsidR="00844811" w:rsidRPr="00102EA8" w:rsidRDefault="00844811" w:rsidP="00102EA8">
      <w:pPr>
        <w:rPr>
          <w:rFonts w:eastAsia="MS Mincho"/>
          <w:sz w:val="20"/>
          <w:szCs w:val="20"/>
        </w:rPr>
      </w:pPr>
      <w:r w:rsidRPr="00102EA8">
        <w:rPr>
          <w:rFonts w:eastAsia="MS Mincho"/>
          <w:sz w:val="20"/>
          <w:szCs w:val="20"/>
        </w:rPr>
        <w:t xml:space="preserve">Advanced to senior systems and network analyst role to provide IT leadership for MicroMetl’s technology infrastructure located in multiple facilities nationwide. Managed large-scale enterprise migration projects, systems conversions, infrastructure performance tuning and help desk functions. Implemented and maintained, with application and infrastructure management, the </w:t>
      </w:r>
      <w:r w:rsidR="004003C6" w:rsidRPr="00102EA8">
        <w:rPr>
          <w:rFonts w:eastAsia="MS Mincho"/>
          <w:sz w:val="20"/>
          <w:szCs w:val="20"/>
        </w:rPr>
        <w:t>reliability and security</w:t>
      </w:r>
      <w:r w:rsidRPr="00102EA8">
        <w:rPr>
          <w:rFonts w:eastAsia="MS Mincho"/>
          <w:sz w:val="20"/>
          <w:szCs w:val="20"/>
        </w:rPr>
        <w:t xml:space="preserve"> of all operating systems, VMs, app servers, web servers, databases, messaging servers, authentication systems and other critical data/hardware systems.  Help set long-range technical direction and capacity plans.</w:t>
      </w:r>
    </w:p>
    <w:p w14:paraId="2F2D0718" w14:textId="77777777" w:rsidR="00102EA8" w:rsidRPr="00844811" w:rsidRDefault="00102EA8" w:rsidP="00102EA8">
      <w:pPr>
        <w:rPr>
          <w:rFonts w:eastAsia="MS Mincho"/>
        </w:rPr>
      </w:pPr>
    </w:p>
    <w:p w14:paraId="1524E1A6" w14:textId="77777777" w:rsidR="00E57E15" w:rsidRPr="00851C8B" w:rsidRDefault="00E57E15" w:rsidP="00C31395">
      <w:pPr>
        <w:pStyle w:val="KeyResults"/>
      </w:pPr>
      <w:r w:rsidRPr="00851C8B">
        <w:t>Key Results:</w:t>
      </w:r>
    </w:p>
    <w:p w14:paraId="42F14AC9" w14:textId="1E82CC0F" w:rsidR="001435A3" w:rsidRPr="00F82226" w:rsidRDefault="00220072" w:rsidP="00ED6072">
      <w:pPr>
        <w:pStyle w:val="ResumeBulletPoints"/>
      </w:pPr>
      <w:r>
        <w:t>Created complex converged IP network from the ground up</w:t>
      </w:r>
      <w:r w:rsidR="001435A3" w:rsidRPr="00F82226">
        <w:t>.</w:t>
      </w:r>
    </w:p>
    <w:p w14:paraId="3DCEE4AD" w14:textId="3C3D86D4" w:rsidR="00A063A6" w:rsidRPr="001177B2" w:rsidRDefault="00220072" w:rsidP="00ED6072">
      <w:pPr>
        <w:pStyle w:val="ResumeBulletPoints"/>
      </w:pPr>
      <w:r w:rsidRPr="001177B2">
        <w:t>Built a successful Microsoft Exchange email environment able to support multiple locations nationwide</w:t>
      </w:r>
      <w:r w:rsidR="005F4E5B" w:rsidRPr="001177B2">
        <w:t>.</w:t>
      </w:r>
    </w:p>
    <w:p w14:paraId="45278AA7" w14:textId="5772DBF4" w:rsidR="005F4E5B" w:rsidRDefault="00220072" w:rsidP="00ED6072">
      <w:pPr>
        <w:pStyle w:val="ResumeBulletPoints"/>
      </w:pPr>
      <w:r>
        <w:t>Successfully designed multi</w:t>
      </w:r>
      <w:r w:rsidR="00D14C6A">
        <w:t>-</w:t>
      </w:r>
      <w:r>
        <w:t>state corporate WAN infrastructure</w:t>
      </w:r>
      <w:r w:rsidR="005F4E5B" w:rsidRPr="00D20FED">
        <w:t>.</w:t>
      </w:r>
    </w:p>
    <w:p w14:paraId="76172787" w14:textId="111D9D3F" w:rsidR="009755FA" w:rsidRPr="00F82226" w:rsidRDefault="00220072" w:rsidP="009755FA">
      <w:pPr>
        <w:pStyle w:val="ResumeBulletPoints"/>
      </w:pPr>
      <w:r>
        <w:t>Designed and maintained a successful multi-site Microsoft Windows Active Directory deployment</w:t>
      </w:r>
      <w:r w:rsidR="00A063A6" w:rsidRPr="00F82226">
        <w:t>.</w:t>
      </w:r>
    </w:p>
    <w:p w14:paraId="09946C77" w14:textId="5C4EF29A" w:rsidR="00A063A6" w:rsidRDefault="001722DC" w:rsidP="00ED6072">
      <w:pPr>
        <w:pStyle w:val="ResumeBulletPoints"/>
      </w:pPr>
      <w:r>
        <w:t>Planed and successfully moved MicroMetl Corporation into a new larger Indianapolis location from two smaller locations creating much greater efficiency</w:t>
      </w:r>
      <w:r w:rsidR="0090786F">
        <w:t>.</w:t>
      </w:r>
    </w:p>
    <w:p w14:paraId="3826474A" w14:textId="06F383A8" w:rsidR="009755FA" w:rsidRPr="00F82226" w:rsidRDefault="009755FA" w:rsidP="00ED6072">
      <w:pPr>
        <w:pStyle w:val="ResumeBulletPoints"/>
      </w:pPr>
      <w:r>
        <w:t>Implemented and managed converged VOIP phone system centered at the Indianapolis corporate office for the enterprise.</w:t>
      </w:r>
    </w:p>
    <w:p w14:paraId="1E11B5A6" w14:textId="77777777" w:rsidR="00A063A6" w:rsidRPr="00F82226" w:rsidRDefault="00A063A6" w:rsidP="00ED6072">
      <w:pPr>
        <w:pStyle w:val="ResumeBulletPoints"/>
      </w:pPr>
      <w:r w:rsidRPr="00F82226">
        <w:t>Gathered and assessed needs</w:t>
      </w:r>
      <w:r w:rsidR="005327B3">
        <w:t xml:space="preserve"> from </w:t>
      </w:r>
      <w:r w:rsidRPr="00F82226">
        <w:t>internal business units; created custom solutions to resolve issues (e.g., sys</w:t>
      </w:r>
      <w:r w:rsidR="00767093">
        <w:t xml:space="preserve">tem slowdowns, virus outbreaks and </w:t>
      </w:r>
      <w:r w:rsidRPr="00F82226">
        <w:t>process bottlenecks); and developed functional specifications for IT group.</w:t>
      </w:r>
    </w:p>
    <w:p w14:paraId="28725F6C" w14:textId="77777777" w:rsidR="00927B78" w:rsidRDefault="00A063A6" w:rsidP="00ED6072">
      <w:pPr>
        <w:pStyle w:val="ResumeBulletPoints"/>
      </w:pPr>
      <w:r w:rsidRPr="00F82226">
        <w:t>Automated pr</w:t>
      </w:r>
      <w:r w:rsidR="00AB3B1A">
        <w:t>eviously manual, time-consuming</w:t>
      </w:r>
      <w:r w:rsidRPr="00F82226">
        <w:t xml:space="preserve"> processes to drive gains in data tracking/accuracy, workgroup efficiency and profitability.</w:t>
      </w:r>
    </w:p>
    <w:p w14:paraId="64389654" w14:textId="2A33222E" w:rsidR="001B58B5" w:rsidRDefault="001B58B5" w:rsidP="00ED6072">
      <w:pPr>
        <w:pStyle w:val="ResumeBulletPoints"/>
      </w:pPr>
      <w:r>
        <w:t>Implemented and utilized help desk system enterprise wide</w:t>
      </w:r>
      <w:r w:rsidR="00C2645F">
        <w:t xml:space="preserve"> which reduced business costs by resolving IT problems swiftly</w:t>
      </w:r>
      <w:r>
        <w:t>.</w:t>
      </w:r>
    </w:p>
    <w:p w14:paraId="1297B00B" w14:textId="16EC319C" w:rsidR="00CC16BD" w:rsidRDefault="00B42684" w:rsidP="00ED6072">
      <w:pPr>
        <w:pStyle w:val="ResumeBulletPoints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editId="38581F28">
                <wp:simplePos x="0" y="0"/>
                <wp:positionH relativeFrom="column">
                  <wp:posOffset>-114300</wp:posOffset>
                </wp:positionH>
                <wp:positionV relativeFrom="paragraph">
                  <wp:posOffset>-339090</wp:posOffset>
                </wp:positionV>
                <wp:extent cx="0" cy="9648825"/>
                <wp:effectExtent l="38100" t="0" r="19050" b="0"/>
                <wp:wrapNone/>
                <wp:docPr id="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648825"/>
                        </a:xfrm>
                        <a:prstGeom prst="line">
                          <a:avLst/>
                        </a:prstGeom>
                        <a:noFill/>
                        <a:ln w="66675">
                          <a:solidFill>
                            <a:srgbClr xmlns:a14="http://schemas.microsoft.com/office/drawing/2010/main" val="993366" mc:Ignorable="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-26.7pt" to="-9pt,7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" strokecolor="#936" strokeweight="5.25pt"/>
            </w:pict>
          </mc:Fallback>
        </mc:AlternateContent>
      </w:r>
      <w:r w:rsidR="001D23BA">
        <w:t>Improved Sales by d</w:t>
      </w:r>
      <w:r w:rsidR="00CC16BD">
        <w:t>evelop</w:t>
      </w:r>
      <w:r w:rsidR="001D23BA">
        <w:t>ing</w:t>
      </w:r>
      <w:r w:rsidR="00CC16BD">
        <w:t xml:space="preserve"> a secure VPN for offsite application and data support which enabled the staff to work while at </w:t>
      </w:r>
      <w:r w:rsidR="002A156D">
        <w:t>a customer’s</w:t>
      </w:r>
      <w:r w:rsidR="00CC16BD">
        <w:t xml:space="preserve"> site or when there </w:t>
      </w:r>
      <w:r w:rsidR="002A156D">
        <w:t>were</w:t>
      </w:r>
      <w:r w:rsidR="00CC16BD">
        <w:t xml:space="preserve"> no </w:t>
      </w:r>
      <w:r w:rsidR="002A156D">
        <w:t>connections available to the corporate WAN</w:t>
      </w:r>
      <w:r w:rsidR="00CC16BD">
        <w:t>.</w:t>
      </w:r>
    </w:p>
    <w:p w14:paraId="195E992B" w14:textId="77777777" w:rsidR="00C05CDB" w:rsidRPr="00C05CDB" w:rsidRDefault="00C05CDB" w:rsidP="00C05CDB">
      <w:pPr>
        <w:pStyle w:val="ResumeBulletPoints"/>
        <w:numPr>
          <w:ilvl w:val="0"/>
          <w:numId w:val="0"/>
        </w:numPr>
        <w:rPr>
          <w:sz w:val="10"/>
          <w:szCs w:val="10"/>
        </w:rPr>
      </w:pPr>
    </w:p>
    <w:tbl>
      <w:tblPr>
        <w:tblW w:w="10085" w:type="dxa"/>
        <w:tblLook w:val="01E0" w:firstRow="1" w:lastRow="1" w:firstColumn="1" w:lastColumn="1" w:noHBand="0" w:noVBand="0"/>
        <w:tblCaption w:val="MicroMetl Corporation - Indianapolis, IN"/>
      </w:tblPr>
      <w:tblGrid>
        <w:gridCol w:w="6999"/>
        <w:gridCol w:w="3086"/>
      </w:tblGrid>
      <w:tr w:rsidR="0036200B" w:rsidRPr="00102EA8" w14:paraId="366442EF" w14:textId="77777777" w:rsidTr="003677AE">
        <w:trPr>
          <w:trHeight w:val="211"/>
        </w:trPr>
        <w:tc>
          <w:tcPr>
            <w:tcW w:w="6999" w:type="dxa"/>
          </w:tcPr>
          <w:p w14:paraId="722BFA36" w14:textId="7279769C" w:rsidR="0036200B" w:rsidRPr="00102EA8" w:rsidRDefault="00C05CDB" w:rsidP="003677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IDS</w:t>
            </w:r>
            <w:r w:rsidR="0036200B" w:rsidRPr="00102EA8">
              <w:rPr>
                <w:sz w:val="20"/>
                <w:szCs w:val="20"/>
              </w:rPr>
              <w:t xml:space="preserve"> </w:t>
            </w:r>
            <w:r w:rsidR="0036200B" w:rsidRPr="00102EA8">
              <w:rPr>
                <w:rStyle w:val="LocationChar"/>
                <w:sz w:val="20"/>
                <w:szCs w:val="20"/>
              </w:rPr>
              <w:t>– Indianapolis, IN</w:t>
            </w:r>
          </w:p>
        </w:tc>
        <w:tc>
          <w:tcPr>
            <w:tcW w:w="3086" w:type="dxa"/>
          </w:tcPr>
          <w:p w14:paraId="1C2AF0CA" w14:textId="1478EAB9" w:rsidR="0036200B" w:rsidRPr="00102EA8" w:rsidRDefault="00506B42" w:rsidP="00D430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bookmarkStart w:id="0" w:name="_GoBack"/>
            <w:bookmarkEnd w:id="0"/>
            <w:r w:rsidR="00C05CDB">
              <w:rPr>
                <w:sz w:val="20"/>
                <w:szCs w:val="20"/>
              </w:rPr>
              <w:t>2008</w:t>
            </w:r>
            <w:r w:rsidR="0036200B" w:rsidRPr="00102EA8">
              <w:rPr>
                <w:sz w:val="20"/>
                <w:szCs w:val="20"/>
              </w:rPr>
              <w:t xml:space="preserve"> to </w:t>
            </w:r>
            <w:r w:rsidR="00C05CDB">
              <w:rPr>
                <w:sz w:val="20"/>
                <w:szCs w:val="20"/>
              </w:rPr>
              <w:t>Present</w:t>
            </w:r>
          </w:p>
        </w:tc>
      </w:tr>
    </w:tbl>
    <w:p w14:paraId="5AE186E1" w14:textId="77777777" w:rsidR="006C6DBF" w:rsidRPr="0036200B" w:rsidRDefault="006C6DBF" w:rsidP="001177B2">
      <w:pPr>
        <w:rPr>
          <w:sz w:val="10"/>
          <w:szCs w:val="10"/>
        </w:rPr>
      </w:pPr>
    </w:p>
    <w:p w14:paraId="0D069B9F" w14:textId="77777777" w:rsidR="00987C03" w:rsidRPr="00987C03" w:rsidRDefault="00987C03" w:rsidP="001177B2">
      <w:pPr>
        <w:rPr>
          <w:b/>
          <w:sz w:val="10"/>
          <w:szCs w:val="10"/>
          <w:u w:val="single"/>
        </w:rPr>
      </w:pPr>
    </w:p>
    <w:p w14:paraId="7DB42F6A" w14:textId="77777777" w:rsidR="00E2765E" w:rsidRPr="001177B2" w:rsidRDefault="00E71800" w:rsidP="001177B2">
      <w:pPr>
        <w:rPr>
          <w:b/>
          <w:sz w:val="20"/>
          <w:u w:val="single"/>
        </w:rPr>
      </w:pPr>
      <w:r w:rsidRPr="001177B2">
        <w:rPr>
          <w:b/>
          <w:sz w:val="20"/>
          <w:u w:val="single"/>
        </w:rPr>
        <w:t>Information Technology Consultant</w:t>
      </w:r>
    </w:p>
    <w:p w14:paraId="53762FB0" w14:textId="77777777" w:rsidR="001177B2" w:rsidRPr="001177B2" w:rsidRDefault="001177B2" w:rsidP="001177B2">
      <w:pPr>
        <w:rPr>
          <w:rFonts w:cs="Arial"/>
          <w:i/>
          <w:sz w:val="10"/>
          <w:szCs w:val="30"/>
        </w:rPr>
      </w:pPr>
    </w:p>
    <w:p w14:paraId="21EDEE18" w14:textId="47392360" w:rsidR="00E2765E" w:rsidRDefault="00FF512B" w:rsidP="001177B2">
      <w:pPr>
        <w:rPr>
          <w:rFonts w:cs="Arial"/>
          <w:i/>
          <w:sz w:val="20"/>
          <w:szCs w:val="30"/>
        </w:rPr>
      </w:pPr>
      <w:r w:rsidRPr="001E349D">
        <w:rPr>
          <w:rFonts w:cs="Arial"/>
          <w:i/>
          <w:sz w:val="20"/>
          <w:szCs w:val="30"/>
        </w:rPr>
        <w:t>Information Technology for your Business: E</w:t>
      </w:r>
      <w:r w:rsidR="00E2765E" w:rsidRPr="001E349D">
        <w:rPr>
          <w:rFonts w:cs="Arial"/>
          <w:i/>
          <w:sz w:val="20"/>
          <w:szCs w:val="30"/>
        </w:rPr>
        <w:t>xpertise is Key; Customer Service is Critical</w:t>
      </w:r>
    </w:p>
    <w:p w14:paraId="5BE956CD" w14:textId="77777777" w:rsidR="00FC1FEC" w:rsidRDefault="00FC1FEC" w:rsidP="001177B2">
      <w:pPr>
        <w:rPr>
          <w:rFonts w:cs="Arial"/>
          <w:b/>
          <w:i/>
          <w:sz w:val="20"/>
          <w:szCs w:val="30"/>
        </w:rPr>
      </w:pPr>
    </w:p>
    <w:p w14:paraId="75A7CE32" w14:textId="67EDE2FB" w:rsidR="003D21DE" w:rsidRPr="003D21DE" w:rsidRDefault="003D21DE" w:rsidP="003D21DE">
      <w:pPr>
        <w:rPr>
          <w:rFonts w:ascii="Calibri" w:eastAsia="Calibri" w:hAnsi="Calibri"/>
          <w:sz w:val="22"/>
          <w:szCs w:val="22"/>
        </w:rPr>
      </w:pPr>
      <w:r w:rsidRPr="003D21DE">
        <w:rPr>
          <w:rFonts w:ascii="Arial" w:eastAsia="Calibri" w:hAnsi="Arial" w:cs="Arial"/>
          <w:color w:val="000000"/>
          <w:sz w:val="20"/>
          <w:szCs w:val="20"/>
        </w:rPr>
        <w:t xml:space="preserve">As an information technology consultant that is a true partner, your business, whether large or small, is my business. I do not take technical issues lightly because I understand that information technology can make or break a company. I will take the time to get to know the ins and outs of your business from day one. I understand what your company needs, from a technological perspective, to be successful, and I will not only provide that, but also offer advice on how to use technology to grow your business. Overall, I will be much more than just an information technology consultant; I will provide my service as an extension of your business </w:t>
      </w:r>
      <w:r>
        <w:rPr>
          <w:rFonts w:ascii="Arial" w:eastAsia="Calibri" w:hAnsi="Arial" w:cs="Arial"/>
          <w:color w:val="000000"/>
          <w:sz w:val="20"/>
          <w:szCs w:val="20"/>
        </w:rPr>
        <w:t>as an</w:t>
      </w:r>
      <w:r w:rsidRPr="003D21DE">
        <w:rPr>
          <w:rFonts w:ascii="Arial" w:eastAsia="Calibri" w:hAnsi="Arial" w:cs="Arial"/>
          <w:color w:val="000000"/>
          <w:sz w:val="20"/>
          <w:szCs w:val="20"/>
        </w:rPr>
        <w:t xml:space="preserve"> integral role in achieving your company's long-term goals.</w:t>
      </w:r>
    </w:p>
    <w:p w14:paraId="6C0E645F" w14:textId="77777777" w:rsidR="002B4ABD" w:rsidRDefault="002B4ABD" w:rsidP="002D4313">
      <w:pPr>
        <w:pStyle w:val="KeyResults"/>
      </w:pPr>
    </w:p>
    <w:p w14:paraId="7B5E3DC6" w14:textId="77777777" w:rsidR="002D4313" w:rsidRPr="00851C8B" w:rsidRDefault="002D4313" w:rsidP="002D4313">
      <w:pPr>
        <w:pStyle w:val="KeyResults"/>
      </w:pPr>
      <w:r w:rsidRPr="00851C8B">
        <w:t>Key Results:</w:t>
      </w:r>
    </w:p>
    <w:p w14:paraId="6974D74D" w14:textId="5271D82E" w:rsidR="002D4313" w:rsidRPr="00F82226" w:rsidRDefault="002C20D2" w:rsidP="002D4313">
      <w:pPr>
        <w:pStyle w:val="ResumeBulletPoints"/>
      </w:pPr>
      <w:r>
        <w:t xml:space="preserve">Utilized my years of </w:t>
      </w:r>
      <w:r w:rsidR="004A4504">
        <w:t xml:space="preserve">broad </w:t>
      </w:r>
      <w:r w:rsidRPr="004A4504">
        <w:rPr>
          <w:b/>
        </w:rPr>
        <w:t xml:space="preserve">experience </w:t>
      </w:r>
      <w:r w:rsidR="004A4504" w:rsidRPr="004A4504">
        <w:rPr>
          <w:b/>
        </w:rPr>
        <w:t>in IT planning, implementation, and operations</w:t>
      </w:r>
      <w:r w:rsidR="004A4504">
        <w:t xml:space="preserve"> </w:t>
      </w:r>
      <w:r>
        <w:t>to help businesses use cost-effective information technology solutions</w:t>
      </w:r>
      <w:r w:rsidR="002D4313" w:rsidRPr="00F82226">
        <w:t>.</w:t>
      </w:r>
    </w:p>
    <w:p w14:paraId="4274A746" w14:textId="24DF6D06" w:rsidR="002D4313" w:rsidRDefault="001C0132" w:rsidP="002D4313">
      <w:pPr>
        <w:pStyle w:val="ResumeBulletPoints"/>
      </w:pPr>
      <w:r>
        <w:t xml:space="preserve">Improved business </w:t>
      </w:r>
      <w:r w:rsidR="000E0292">
        <w:t>information technology utilization by d</w:t>
      </w:r>
      <w:r w:rsidR="001D23BA">
        <w:t>evelop</w:t>
      </w:r>
      <w:r w:rsidR="000E0292">
        <w:t>ing</w:t>
      </w:r>
      <w:r w:rsidR="001D23BA">
        <w:t xml:space="preserve"> training materials and perform</w:t>
      </w:r>
      <w:r w:rsidR="000E0292">
        <w:t>ing</w:t>
      </w:r>
      <w:r w:rsidR="001D23BA">
        <w:t xml:space="preserve"> computing/information system training sessions.</w:t>
      </w:r>
    </w:p>
    <w:p w14:paraId="1041FD67" w14:textId="5646CF32" w:rsidR="002D4313" w:rsidRDefault="006E6930" w:rsidP="002D4313">
      <w:pPr>
        <w:pStyle w:val="ResumeBulletPoints"/>
      </w:pPr>
      <w:r>
        <w:t>Achieved my client goals through application development and support, providing value-added support to their organization’s fast business growth.</w:t>
      </w:r>
    </w:p>
    <w:p w14:paraId="4EA30B25" w14:textId="01BE0178" w:rsidR="002D4313" w:rsidRPr="00F82226" w:rsidRDefault="00083F5A" w:rsidP="002D4313">
      <w:pPr>
        <w:pStyle w:val="ResumeBulletPoints"/>
      </w:pPr>
      <w:r>
        <w:t>Work</w:t>
      </w:r>
      <w:r w:rsidR="00DE06F7">
        <w:t>ed</w:t>
      </w:r>
      <w:r>
        <w:t xml:space="preserve"> with </w:t>
      </w:r>
      <w:r w:rsidR="007359E1">
        <w:t xml:space="preserve">business </w:t>
      </w:r>
      <w:r>
        <w:t>Client</w:t>
      </w:r>
      <w:r w:rsidR="007359E1">
        <w:t>s</w:t>
      </w:r>
      <w:r>
        <w:t xml:space="preserve"> to develop information technology plan</w:t>
      </w:r>
      <w:r w:rsidR="007359E1">
        <w:t>s</w:t>
      </w:r>
      <w:r>
        <w:t xml:space="preserve"> that integrated with </w:t>
      </w:r>
      <w:r w:rsidR="00BC26D1">
        <w:t xml:space="preserve">their </w:t>
      </w:r>
      <w:r>
        <w:t xml:space="preserve">organization’s </w:t>
      </w:r>
      <w:r w:rsidR="007359E1">
        <w:t>strategic plans to successfully achieve their goals.</w:t>
      </w:r>
    </w:p>
    <w:p w14:paraId="5FEF6328" w14:textId="58B3A9DC" w:rsidR="002D4313" w:rsidRDefault="000E0938" w:rsidP="002D4313">
      <w:pPr>
        <w:pStyle w:val="ResumeBulletPoints"/>
      </w:pPr>
      <w:r>
        <w:t>Automated identified tasks that where being done manually, providing savings of time and money.</w:t>
      </w:r>
    </w:p>
    <w:p w14:paraId="7DBBD1C4" w14:textId="2E0F5786" w:rsidR="002D4313" w:rsidRPr="00F82226" w:rsidRDefault="00FE5DAB" w:rsidP="002D4313">
      <w:pPr>
        <w:pStyle w:val="ResumeBulletPoints"/>
      </w:pPr>
      <w:r>
        <w:rPr>
          <w:rStyle w:val="apple-style-span"/>
          <w:rFonts w:cs="Arial"/>
          <w:color w:val="000000"/>
          <w:szCs w:val="18"/>
        </w:rPr>
        <w:t xml:space="preserve">Applied </w:t>
      </w:r>
      <w:r w:rsidRPr="00FE5DAB">
        <w:rPr>
          <w:rStyle w:val="apple-style-span"/>
          <w:rFonts w:cs="Arial"/>
          <w:color w:val="000000"/>
          <w:szCs w:val="18"/>
        </w:rPr>
        <w:t>Extensive</w:t>
      </w:r>
      <w:r w:rsidRPr="00FE5DAB">
        <w:rPr>
          <w:rStyle w:val="apple-converted-space"/>
          <w:rFonts w:cs="Arial"/>
          <w:color w:val="000000"/>
          <w:szCs w:val="18"/>
        </w:rPr>
        <w:t> </w:t>
      </w:r>
      <w:r w:rsidRPr="00FE5DAB">
        <w:rPr>
          <w:rStyle w:val="Strong"/>
          <w:rFonts w:cs="Arial"/>
          <w:color w:val="000000"/>
          <w:szCs w:val="18"/>
        </w:rPr>
        <w:t>skills and use of effective techniques</w:t>
      </w:r>
      <w:r w:rsidRPr="00FE5DAB">
        <w:rPr>
          <w:rStyle w:val="apple-converted-space"/>
          <w:rFonts w:cs="Arial"/>
          <w:color w:val="000000"/>
          <w:szCs w:val="18"/>
        </w:rPr>
        <w:t> </w:t>
      </w:r>
      <w:r w:rsidRPr="00FE5DAB">
        <w:rPr>
          <w:rStyle w:val="apple-style-span"/>
          <w:rFonts w:cs="Arial"/>
          <w:color w:val="000000"/>
          <w:szCs w:val="18"/>
        </w:rPr>
        <w:t>for</w:t>
      </w:r>
      <w:r>
        <w:rPr>
          <w:rStyle w:val="apple-style-span"/>
          <w:rFonts w:cs="Arial"/>
          <w:color w:val="000000"/>
          <w:szCs w:val="18"/>
        </w:rPr>
        <w:t xml:space="preserve"> </w:t>
      </w:r>
      <w:r w:rsidRPr="00FE5DAB">
        <w:rPr>
          <w:rStyle w:val="apple-style-span"/>
          <w:rFonts w:cs="Arial"/>
          <w:color w:val="000000"/>
          <w:szCs w:val="18"/>
        </w:rPr>
        <w:t>information gathering, analysis, and consensus building</w:t>
      </w:r>
      <w:r>
        <w:rPr>
          <w:rStyle w:val="apple-style-span"/>
          <w:rFonts w:ascii="Arial" w:hAnsi="Arial" w:cs="Arial"/>
          <w:color w:val="000000"/>
          <w:sz w:val="18"/>
          <w:szCs w:val="18"/>
        </w:rPr>
        <w:t xml:space="preserve"> to work with clients.</w:t>
      </w:r>
    </w:p>
    <w:p w14:paraId="296B3D0C" w14:textId="2EFF7B0A" w:rsidR="002D4313" w:rsidRDefault="00FE5DAB" w:rsidP="002D4313">
      <w:pPr>
        <w:pStyle w:val="ResumeBulletPoints"/>
      </w:pPr>
      <w:r w:rsidRPr="00FE5DAB">
        <w:rPr>
          <w:rStyle w:val="apple-style-span"/>
          <w:rFonts w:cs="Arial"/>
          <w:color w:val="000000"/>
          <w:szCs w:val="18"/>
        </w:rPr>
        <w:t>Communication skills including the</w:t>
      </w:r>
      <w:r w:rsidRPr="00FE5DAB">
        <w:rPr>
          <w:rStyle w:val="apple-converted-space"/>
          <w:rFonts w:cs="Arial"/>
          <w:color w:val="000000"/>
          <w:szCs w:val="18"/>
        </w:rPr>
        <w:t> </w:t>
      </w:r>
      <w:r w:rsidRPr="00FE5DAB">
        <w:rPr>
          <w:rStyle w:val="Strong"/>
          <w:rFonts w:cs="Arial"/>
          <w:color w:val="000000"/>
          <w:szCs w:val="18"/>
        </w:rPr>
        <w:t>ability to convey and promote IT concepts and implementation initiatives</w:t>
      </w:r>
      <w:r w:rsidRPr="00FE5DAB">
        <w:rPr>
          <w:rStyle w:val="apple-converted-space"/>
          <w:rFonts w:cs="Arial"/>
          <w:color w:val="000000"/>
          <w:szCs w:val="18"/>
        </w:rPr>
        <w:t> </w:t>
      </w:r>
      <w:r w:rsidRPr="00FE5DAB">
        <w:rPr>
          <w:rStyle w:val="apple-style-span"/>
          <w:rFonts w:cs="Arial"/>
          <w:color w:val="000000"/>
          <w:szCs w:val="18"/>
        </w:rPr>
        <w:t>to senior management, users, and technical personnel</w:t>
      </w:r>
      <w:r w:rsidR="002D4313" w:rsidRPr="00FE5DAB">
        <w:t>.</w:t>
      </w:r>
    </w:p>
    <w:p w14:paraId="5DF3D9EE" w14:textId="6568362B" w:rsidR="00FE5DAB" w:rsidRPr="00FE5DAB" w:rsidRDefault="00FE5DAB" w:rsidP="002D4313">
      <w:pPr>
        <w:pStyle w:val="ResumeBulletPoints"/>
        <w:rPr>
          <w:rStyle w:val="apple-style-span"/>
        </w:rPr>
      </w:pPr>
      <w:r w:rsidRPr="00FE5DAB">
        <w:rPr>
          <w:rStyle w:val="Strong"/>
          <w:color w:val="000000"/>
        </w:rPr>
        <w:t>Well-versed with policies, organizational governance, legal issues, and organizational mandates</w:t>
      </w:r>
      <w:r w:rsidRPr="00FE5DAB">
        <w:rPr>
          <w:rStyle w:val="apple-converted-space"/>
          <w:color w:val="000000"/>
        </w:rPr>
        <w:t> </w:t>
      </w:r>
      <w:r w:rsidRPr="00FE5DAB">
        <w:rPr>
          <w:rStyle w:val="apple-style-span"/>
          <w:color w:val="000000"/>
        </w:rPr>
        <w:t>that impact information technology implementation and management</w:t>
      </w:r>
      <w:r>
        <w:rPr>
          <w:rStyle w:val="apple-style-span"/>
          <w:color w:val="000000"/>
        </w:rPr>
        <w:t>.</w:t>
      </w:r>
    </w:p>
    <w:p w14:paraId="5CF0C06A" w14:textId="42193FF2" w:rsidR="00FE5DAB" w:rsidRPr="00FE5DAB" w:rsidRDefault="00FE5DAB" w:rsidP="002D4313">
      <w:pPr>
        <w:pStyle w:val="ResumeBulletPoints"/>
      </w:pPr>
      <w:r w:rsidRPr="00FE5DAB">
        <w:rPr>
          <w:rStyle w:val="Strong"/>
          <w:rFonts w:cs="Arial"/>
          <w:color w:val="000000"/>
          <w:szCs w:val="18"/>
        </w:rPr>
        <w:t>Hands-on experience</w:t>
      </w:r>
      <w:r w:rsidRPr="00FE5DAB">
        <w:rPr>
          <w:rStyle w:val="apple-converted-space"/>
          <w:rFonts w:cs="Arial"/>
          <w:color w:val="000000"/>
          <w:szCs w:val="18"/>
        </w:rPr>
        <w:t> </w:t>
      </w:r>
      <w:r w:rsidRPr="00FE5DAB">
        <w:rPr>
          <w:rStyle w:val="apple-style-span"/>
          <w:rFonts w:cs="Arial"/>
          <w:color w:val="000000"/>
          <w:szCs w:val="18"/>
        </w:rPr>
        <w:t>with IT development tools, standards, and popular software packages—with on-going monitoring of IT industry products and trends</w:t>
      </w:r>
      <w:r w:rsidR="003679F7">
        <w:rPr>
          <w:rStyle w:val="apple-style-span"/>
          <w:rFonts w:cs="Arial"/>
          <w:color w:val="000000"/>
          <w:szCs w:val="18"/>
        </w:rPr>
        <w:t>.</w:t>
      </w:r>
    </w:p>
    <w:p w14:paraId="6DE601EE" w14:textId="77777777" w:rsidR="00927B78" w:rsidRPr="00847572" w:rsidRDefault="00847572" w:rsidP="00ED6072">
      <w:pPr>
        <w:pStyle w:val="ResumeSectionHeaders"/>
      </w:pPr>
      <w:r>
        <w:t>Education</w:t>
      </w:r>
    </w:p>
    <w:tbl>
      <w:tblPr>
        <w:tblW w:w="0" w:type="auto"/>
        <w:tblLook w:val="01E0" w:firstRow="1" w:lastRow="1" w:firstColumn="1" w:lastColumn="1" w:noHBand="0" w:noVBand="0"/>
        <w:tblCaption w:val="Purdue University - West Lafayette, IN"/>
      </w:tblPr>
      <w:tblGrid>
        <w:gridCol w:w="5078"/>
      </w:tblGrid>
      <w:tr w:rsidR="003900C4" w14:paraId="0CB452E3" w14:textId="77777777" w:rsidTr="007D6803">
        <w:trPr>
          <w:trHeight w:val="385"/>
        </w:trPr>
        <w:tc>
          <w:tcPr>
            <w:tcW w:w="5078" w:type="dxa"/>
          </w:tcPr>
          <w:p w14:paraId="2BE509C3" w14:textId="2B499F02" w:rsidR="003900C4" w:rsidRDefault="00EA653B" w:rsidP="00B916E8">
            <w:pPr>
              <w:pStyle w:val="BusinessNameAllCaps"/>
              <w:rPr>
                <w:bCs/>
              </w:rPr>
            </w:pPr>
            <w:r>
              <w:t>Purdue Universit</w:t>
            </w:r>
            <w:r w:rsidR="00B916E8">
              <w:t>y</w:t>
            </w:r>
            <w:r w:rsidR="007D6803">
              <w:t xml:space="preserve"> </w:t>
            </w:r>
            <w:r w:rsidR="003900C4" w:rsidRPr="002268A8">
              <w:t xml:space="preserve">– </w:t>
            </w:r>
            <w:r>
              <w:t>West Lafayette, IN</w:t>
            </w:r>
          </w:p>
        </w:tc>
      </w:tr>
    </w:tbl>
    <w:p w14:paraId="7CDC8828" w14:textId="3F34C099" w:rsidR="00C24337" w:rsidRDefault="009D44B8" w:rsidP="00C31395">
      <w:pPr>
        <w:pStyle w:val="CollegeDegree"/>
      </w:pPr>
      <w:r>
        <w:t>Electrical Engineering</w:t>
      </w:r>
    </w:p>
    <w:p w14:paraId="3360617D" w14:textId="725EA77D" w:rsidR="00DC38CB" w:rsidRPr="00847572" w:rsidRDefault="00DC38CB" w:rsidP="00ED6072">
      <w:pPr>
        <w:pStyle w:val="ResumeSectionHeaders"/>
      </w:pPr>
      <w:r w:rsidRPr="00847572">
        <w:t>Technology Summary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728"/>
        <w:gridCol w:w="8136"/>
      </w:tblGrid>
      <w:tr w:rsidR="00DC38CB" w:rsidRPr="00DD4ED5" w14:paraId="2BAE98F8" w14:textId="77777777" w:rsidTr="00BC691F">
        <w:tc>
          <w:tcPr>
            <w:tcW w:w="1728" w:type="dxa"/>
          </w:tcPr>
          <w:p w14:paraId="1388D519" w14:textId="481CCE67" w:rsidR="00DC38CB" w:rsidRPr="008F0275" w:rsidRDefault="00A95E30" w:rsidP="008F0275">
            <w:pPr>
              <w:pStyle w:val="TechSummaryBold"/>
            </w:pPr>
            <w:r>
              <w:t>Systems</w:t>
            </w:r>
            <w:r w:rsidR="00DC38CB" w:rsidRPr="008F0275">
              <w:t>:</w:t>
            </w:r>
          </w:p>
        </w:tc>
        <w:tc>
          <w:tcPr>
            <w:tcW w:w="8136" w:type="dxa"/>
          </w:tcPr>
          <w:p w14:paraId="0363EE03" w14:textId="321CA154" w:rsidR="00DC38CB" w:rsidRPr="00AA17A0" w:rsidRDefault="00A95E30" w:rsidP="006A712B">
            <w:pPr>
              <w:pStyle w:val="TechSummaryPlain"/>
            </w:pPr>
            <w:r>
              <w:t>All Microsoft OS, UNIX, AIX, Linux</w:t>
            </w:r>
            <w:r w:rsidR="002862FA">
              <w:t>, IOS</w:t>
            </w:r>
            <w:r w:rsidR="006A712B">
              <w:t>, VMware</w:t>
            </w:r>
          </w:p>
        </w:tc>
      </w:tr>
      <w:tr w:rsidR="00DC38CB" w:rsidRPr="00DD4ED5" w14:paraId="541B88B3" w14:textId="77777777" w:rsidTr="00BC691F">
        <w:tc>
          <w:tcPr>
            <w:tcW w:w="1728" w:type="dxa"/>
          </w:tcPr>
          <w:p w14:paraId="642F3E8E" w14:textId="77777777" w:rsidR="00DC38CB" w:rsidRPr="008F0275" w:rsidRDefault="00DC38CB" w:rsidP="008F0275">
            <w:pPr>
              <w:pStyle w:val="TechSummaryBold"/>
            </w:pPr>
            <w:r w:rsidRPr="008F0275">
              <w:t>Applications</w:t>
            </w:r>
            <w:r w:rsidR="00325DE9" w:rsidRPr="008F0275">
              <w:t>:</w:t>
            </w:r>
          </w:p>
        </w:tc>
        <w:tc>
          <w:tcPr>
            <w:tcW w:w="8136" w:type="dxa"/>
          </w:tcPr>
          <w:p w14:paraId="037FACF9" w14:textId="3EEE20B1" w:rsidR="00DC38CB" w:rsidRPr="00DD4ED5" w:rsidRDefault="00A95E30" w:rsidP="00C4130B">
            <w:pPr>
              <w:pStyle w:val="TechSummaryPlain"/>
            </w:pPr>
            <w:r>
              <w:t>ESET</w:t>
            </w:r>
            <w:r w:rsidR="00C4130B">
              <w:t xml:space="preserve">, </w:t>
            </w:r>
            <w:r w:rsidR="007F6F5C">
              <w:t xml:space="preserve">Norton </w:t>
            </w:r>
            <w:r w:rsidR="00D606E4" w:rsidRPr="00DD4ED5">
              <w:t xml:space="preserve">Ghost, Microsoft Project, Microsoft </w:t>
            </w:r>
            <w:r w:rsidR="007F6F5C">
              <w:t xml:space="preserve">Visual </w:t>
            </w:r>
            <w:r w:rsidR="00D606E4" w:rsidRPr="00DD4ED5">
              <w:t>FoxPro, Microsoft Visio,</w:t>
            </w:r>
            <w:r w:rsidR="00C4130B">
              <w:t xml:space="preserve"> </w:t>
            </w:r>
            <w:r w:rsidR="00D606E4" w:rsidRPr="00DD4ED5">
              <w:t>pcAnywhere, Macromedia Dreamweaver, Microsoft FrontPage, Microsoft Office</w:t>
            </w:r>
            <w:r w:rsidR="00C4130B">
              <w:t xml:space="preserve">, Symantec Backup Exec, </w:t>
            </w:r>
            <w:r w:rsidR="00B4654D">
              <w:t>Track-It, SolarWinds</w:t>
            </w:r>
          </w:p>
        </w:tc>
      </w:tr>
      <w:tr w:rsidR="00DC38CB" w:rsidRPr="002B4ABD" w14:paraId="661B88A8" w14:textId="77777777" w:rsidTr="00B42684">
        <w:trPr>
          <w:trHeight w:val="80"/>
        </w:trPr>
        <w:tc>
          <w:tcPr>
            <w:tcW w:w="1728" w:type="dxa"/>
          </w:tcPr>
          <w:p w14:paraId="402357FE" w14:textId="4438E347" w:rsidR="00DC38CB" w:rsidRPr="002B4ABD" w:rsidRDefault="002862FA" w:rsidP="008F0275">
            <w:pPr>
              <w:pStyle w:val="TechSummaryBold"/>
            </w:pPr>
            <w:r w:rsidRPr="002B4ABD">
              <w:t>Hardware:</w:t>
            </w:r>
          </w:p>
        </w:tc>
        <w:tc>
          <w:tcPr>
            <w:tcW w:w="8136" w:type="dxa"/>
          </w:tcPr>
          <w:p w14:paraId="26F37D52" w14:textId="344C530F" w:rsidR="00DC38CB" w:rsidRPr="002B4ABD" w:rsidRDefault="00B42684" w:rsidP="008F0275">
            <w:pPr>
              <w:pStyle w:val="TechSummaryPlain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editId="7FEC11AD">
                      <wp:simplePos x="0" y="0"/>
                      <wp:positionH relativeFrom="column">
                        <wp:posOffset>14276070</wp:posOffset>
                      </wp:positionH>
                      <wp:positionV relativeFrom="paragraph">
                        <wp:posOffset>-10498455</wp:posOffset>
                      </wp:positionV>
                      <wp:extent cx="0" cy="10572750"/>
                      <wp:effectExtent l="38100" t="0" r="19050" b="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572750"/>
                              </a:xfrm>
                              <a:prstGeom prst="line">
                                <a:avLst/>
                              </a:prstGeom>
                              <a:noFill/>
                              <a:ln w="66675">
                                <a:solidFill>
                                  <a:srgbClr xmlns:a14="http://schemas.microsoft.com/office/drawing/2010/main" val="993366" mc:Ignorable="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4.1pt,-826.65pt" to="1124.1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" strokecolor="#936" strokeweight="5.25pt"/>
                  </w:pict>
                </mc:Fallback>
              </mc:AlternateContent>
            </w:r>
            <w:r w:rsidR="002862FA" w:rsidRPr="002B4ABD">
              <w:t>HP, IBM, Dell, Custom Integrated Server and PC, SCSI, IDE, Data Center, CISCO</w:t>
            </w:r>
          </w:p>
        </w:tc>
      </w:tr>
    </w:tbl>
    <w:p w14:paraId="49567504" w14:textId="5ACB379F" w:rsidR="00C24337" w:rsidRDefault="00C24337" w:rsidP="00791F4D">
      <w:pPr>
        <w:pStyle w:val="PlainText"/>
      </w:pPr>
    </w:p>
    <w:sectPr w:rsidR="00C24337" w:rsidSect="008F0275">
      <w:headerReference w:type="default" r:id="rId12"/>
      <w:footerReference w:type="default" r:id="rId13"/>
      <w:pgSz w:w="12240" w:h="15840"/>
      <w:pgMar w:top="864" w:right="1152" w:bottom="864" w:left="1440" w:header="0" w:footer="345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98FBB8" w14:textId="77777777" w:rsidR="00F6381C" w:rsidRDefault="00F6381C" w:rsidP="00545BC3">
      <w:r>
        <w:separator/>
      </w:r>
    </w:p>
  </w:endnote>
  <w:endnote w:type="continuationSeparator" w:id="0">
    <w:p w14:paraId="6519A7F4" w14:textId="77777777" w:rsidR="00F6381C" w:rsidRDefault="00F6381C" w:rsidP="00545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Shell Dlg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4C0299" w14:textId="1813718F" w:rsidR="007803F2" w:rsidRDefault="004F2973" w:rsidP="00181379">
    <w:pPr>
      <w:pStyle w:val="Address"/>
    </w:pPr>
    <w:r>
      <w:rPr>
        <w:rStyle w:val="PageNumber"/>
        <w:szCs w:val="16"/>
      </w:rPr>
      <w:t>Robert Wethington</w:t>
    </w:r>
    <w:r w:rsidR="00C56B9B">
      <w:rPr>
        <w:rStyle w:val="PageNumber"/>
        <w:szCs w:val="16"/>
      </w:rPr>
      <w:t xml:space="preserve"> Resume</w:t>
    </w:r>
    <w:r w:rsidR="00C56B9B">
      <w:rPr>
        <w:rStyle w:val="PageNumber"/>
        <w:szCs w:val="16"/>
      </w:rPr>
      <w:tab/>
    </w:r>
    <w:r w:rsidR="00C56B9B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181379" w:rsidRPr="00181379">
      <w:rPr>
        <w:rStyle w:val="PageNumber"/>
        <w:szCs w:val="16"/>
      </w:rPr>
      <w:tab/>
    </w:r>
    <w:r w:rsidR="00C56B9B" w:rsidRPr="00C56B9B">
      <w:rPr>
        <w:rStyle w:val="PageNumber"/>
        <w:szCs w:val="16"/>
      </w:rPr>
      <w:t xml:space="preserve">Page </w:t>
    </w:r>
    <w:r w:rsidR="00615581" w:rsidRPr="00C56B9B">
      <w:rPr>
        <w:rStyle w:val="PageNumber"/>
        <w:szCs w:val="16"/>
      </w:rPr>
      <w:fldChar w:fldCharType="begin"/>
    </w:r>
    <w:r w:rsidR="00C56B9B" w:rsidRPr="00C56B9B">
      <w:rPr>
        <w:rStyle w:val="PageNumber"/>
        <w:szCs w:val="16"/>
      </w:rPr>
      <w:instrText xml:space="preserve"> PAGE </w:instrText>
    </w:r>
    <w:r w:rsidR="00615581" w:rsidRPr="00C56B9B">
      <w:rPr>
        <w:rStyle w:val="PageNumber"/>
        <w:szCs w:val="16"/>
      </w:rPr>
      <w:fldChar w:fldCharType="separate"/>
    </w:r>
    <w:r w:rsidR="00506B42">
      <w:rPr>
        <w:rStyle w:val="PageNumber"/>
        <w:noProof/>
        <w:szCs w:val="16"/>
      </w:rPr>
      <w:t>2</w:t>
    </w:r>
    <w:r w:rsidR="00615581" w:rsidRPr="00C56B9B">
      <w:rPr>
        <w:rStyle w:val="PageNumber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9AB5FC" w14:textId="77777777" w:rsidR="00F6381C" w:rsidRDefault="00F6381C" w:rsidP="00545BC3">
      <w:r>
        <w:separator/>
      </w:r>
    </w:p>
  </w:footnote>
  <w:footnote w:type="continuationSeparator" w:id="0">
    <w:p w14:paraId="310597BA" w14:textId="77777777" w:rsidR="00F6381C" w:rsidRDefault="00F6381C" w:rsidP="00545B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635E8B" w14:textId="77777777" w:rsidR="00ED6072" w:rsidRPr="00791F4D" w:rsidRDefault="00ED6072" w:rsidP="0012699E">
    <w:pPr>
      <w:pStyle w:val="SubmitResume"/>
      <w:tabs>
        <w:tab w:val="left" w:pos="9300"/>
      </w:tabs>
      <w:ind w:right="260"/>
      <w:rPr>
        <w:sz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316ACF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4B880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446C6D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3EE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7A4B51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880D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29045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A6EA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E0C3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B50E0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286BA4"/>
    <w:multiLevelType w:val="hybridMultilevel"/>
    <w:tmpl w:val="A8040A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2B92A76"/>
    <w:multiLevelType w:val="hybridMultilevel"/>
    <w:tmpl w:val="3FCE46C4"/>
    <w:lvl w:ilvl="0" w:tplc="ADE4ACC0">
      <w:start w:val="1"/>
      <w:numFmt w:val="bullet"/>
      <w:lvlText w:val=""/>
      <w:lvlJc w:val="left"/>
      <w:pPr>
        <w:tabs>
          <w:tab w:val="num" w:pos="522"/>
        </w:tabs>
        <w:ind w:left="522" w:hanging="360"/>
      </w:pPr>
      <w:rPr>
        <w:rFonts w:ascii="Wingdings" w:hAnsi="Wingdings" w:hint="default"/>
        <w:color w:val="auto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602"/>
        </w:tabs>
        <w:ind w:left="160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2"/>
        </w:tabs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2"/>
        </w:tabs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2"/>
        </w:tabs>
        <w:ind w:left="376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2"/>
        </w:tabs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2"/>
        </w:tabs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2"/>
        </w:tabs>
        <w:ind w:left="592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2"/>
        </w:tabs>
        <w:ind w:left="6642" w:hanging="360"/>
      </w:pPr>
      <w:rPr>
        <w:rFonts w:ascii="Wingdings" w:hAnsi="Wingdings" w:hint="default"/>
      </w:rPr>
    </w:lvl>
  </w:abstractNum>
  <w:abstractNum w:abstractNumId="12">
    <w:nsid w:val="02D7249D"/>
    <w:multiLevelType w:val="hybridMultilevel"/>
    <w:tmpl w:val="9BE06802"/>
    <w:lvl w:ilvl="0" w:tplc="407434F2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55B12F6"/>
    <w:multiLevelType w:val="hybridMultilevel"/>
    <w:tmpl w:val="37D8D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5621ECB"/>
    <w:multiLevelType w:val="hybridMultilevel"/>
    <w:tmpl w:val="2D882B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7394880"/>
    <w:multiLevelType w:val="multilevel"/>
    <w:tmpl w:val="840A0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89207F8"/>
    <w:multiLevelType w:val="hybridMultilevel"/>
    <w:tmpl w:val="C5B8E0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B781FBF"/>
    <w:multiLevelType w:val="hybridMultilevel"/>
    <w:tmpl w:val="0E3C5D56"/>
    <w:lvl w:ilvl="0" w:tplc="6A1ADB3C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" w:hAnsi="Wingdings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C333A6F"/>
    <w:multiLevelType w:val="hybridMultilevel"/>
    <w:tmpl w:val="BC14C6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9AEC8A">
      <w:start w:val="1"/>
      <w:numFmt w:val="bullet"/>
      <w:lvlText w:val=""/>
      <w:lvlJc w:val="left"/>
      <w:pPr>
        <w:tabs>
          <w:tab w:val="num" w:pos="1008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0E6E3E6E"/>
    <w:multiLevelType w:val="hybridMultilevel"/>
    <w:tmpl w:val="8A6251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0FFC7878"/>
    <w:multiLevelType w:val="hybridMultilevel"/>
    <w:tmpl w:val="CAFE26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02106EB"/>
    <w:multiLevelType w:val="hybridMultilevel"/>
    <w:tmpl w:val="3A1CC1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2D47445"/>
    <w:multiLevelType w:val="hybridMultilevel"/>
    <w:tmpl w:val="B460368E"/>
    <w:lvl w:ilvl="0" w:tplc="E2ECF4EA"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133B60C6"/>
    <w:multiLevelType w:val="hybridMultilevel"/>
    <w:tmpl w:val="8EAE4E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14D4354F"/>
    <w:multiLevelType w:val="hybridMultilevel"/>
    <w:tmpl w:val="C1C8B4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F36068A"/>
    <w:multiLevelType w:val="hybridMultilevel"/>
    <w:tmpl w:val="88127C9E"/>
    <w:lvl w:ilvl="0" w:tplc="45FC2614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3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50A176B"/>
    <w:multiLevelType w:val="hybridMultilevel"/>
    <w:tmpl w:val="FA927B6E"/>
    <w:lvl w:ilvl="0" w:tplc="45320C94">
      <w:numFmt w:val="bullet"/>
      <w:lvlText w:val="•"/>
      <w:lvlJc w:val="left"/>
      <w:pPr>
        <w:ind w:left="1665" w:hanging="360"/>
      </w:pPr>
      <w:rPr>
        <w:rFonts w:ascii="Calibri" w:eastAsiaTheme="minorHAnsi" w:hAnsi="Calibri" w:cs="Calibri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7">
    <w:nsid w:val="29CC25AE"/>
    <w:multiLevelType w:val="hybridMultilevel"/>
    <w:tmpl w:val="533203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E64B2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E262D3D"/>
    <w:multiLevelType w:val="hybridMultilevel"/>
    <w:tmpl w:val="A2D678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2EC169F9"/>
    <w:multiLevelType w:val="hybridMultilevel"/>
    <w:tmpl w:val="7054C4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73413C3"/>
    <w:multiLevelType w:val="hybridMultilevel"/>
    <w:tmpl w:val="AEB4C6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8153111"/>
    <w:multiLevelType w:val="hybridMultilevel"/>
    <w:tmpl w:val="4268DE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3A0E58B0"/>
    <w:multiLevelType w:val="hybridMultilevel"/>
    <w:tmpl w:val="30629D9A"/>
    <w:lvl w:ilvl="0" w:tplc="3078E8B8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2433355"/>
    <w:multiLevelType w:val="hybridMultilevel"/>
    <w:tmpl w:val="0AF835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7B07295"/>
    <w:multiLevelType w:val="hybridMultilevel"/>
    <w:tmpl w:val="0B1C7C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E64B2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B9B35C0"/>
    <w:multiLevelType w:val="hybridMultilevel"/>
    <w:tmpl w:val="3AA66608"/>
    <w:lvl w:ilvl="0" w:tplc="9F90C126">
      <w:start w:val="1"/>
      <w:numFmt w:val="bullet"/>
      <w:pStyle w:val="ResumeBulletPoints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8B96F76"/>
    <w:multiLevelType w:val="hybridMultilevel"/>
    <w:tmpl w:val="C6927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9264D08"/>
    <w:multiLevelType w:val="hybridMultilevel"/>
    <w:tmpl w:val="D0E471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BA21D3E"/>
    <w:multiLevelType w:val="hybridMultilevel"/>
    <w:tmpl w:val="0A1054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C1E38FB"/>
    <w:multiLevelType w:val="hybridMultilevel"/>
    <w:tmpl w:val="721C15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DAC6074"/>
    <w:multiLevelType w:val="hybridMultilevel"/>
    <w:tmpl w:val="1F58F0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0003C2A"/>
    <w:multiLevelType w:val="hybridMultilevel"/>
    <w:tmpl w:val="8C868E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70D3DD0"/>
    <w:multiLevelType w:val="hybridMultilevel"/>
    <w:tmpl w:val="4950DD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0780DC9"/>
    <w:multiLevelType w:val="hybridMultilevel"/>
    <w:tmpl w:val="3FCE46C4"/>
    <w:lvl w:ilvl="0" w:tplc="1F1AB09C">
      <w:start w:val="1"/>
      <w:numFmt w:val="bullet"/>
      <w:lvlText w:val=""/>
      <w:lvlJc w:val="left"/>
      <w:pPr>
        <w:tabs>
          <w:tab w:val="num" w:pos="792"/>
        </w:tabs>
        <w:ind w:left="792" w:hanging="432"/>
      </w:pPr>
      <w:rPr>
        <w:rFonts w:ascii="Wingdings" w:hAnsi="Wingdings" w:hint="default"/>
        <w:color w:val="auto"/>
        <w:sz w:val="14"/>
      </w:rPr>
    </w:lvl>
    <w:lvl w:ilvl="1" w:tplc="04090003" w:tentative="1">
      <w:start w:val="1"/>
      <w:numFmt w:val="bullet"/>
      <w:lvlText w:val="o"/>
      <w:lvlJc w:val="left"/>
      <w:pPr>
        <w:tabs>
          <w:tab w:val="num" w:pos="1602"/>
        </w:tabs>
        <w:ind w:left="160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2"/>
        </w:tabs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2"/>
        </w:tabs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2"/>
        </w:tabs>
        <w:ind w:left="376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2"/>
        </w:tabs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2"/>
        </w:tabs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2"/>
        </w:tabs>
        <w:ind w:left="592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2"/>
        </w:tabs>
        <w:ind w:left="6642" w:hanging="360"/>
      </w:pPr>
      <w:rPr>
        <w:rFonts w:ascii="Wingdings" w:hAnsi="Wingdings" w:hint="default"/>
      </w:rPr>
    </w:lvl>
  </w:abstractNum>
  <w:abstractNum w:abstractNumId="44">
    <w:nsid w:val="710467A4"/>
    <w:multiLevelType w:val="hybridMultilevel"/>
    <w:tmpl w:val="7A126A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24B73B5"/>
    <w:multiLevelType w:val="hybridMultilevel"/>
    <w:tmpl w:val="7B8AF6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4745123"/>
    <w:multiLevelType w:val="hybridMultilevel"/>
    <w:tmpl w:val="E1A0386C"/>
    <w:lvl w:ilvl="0" w:tplc="4BB255B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  <w:strike w:val="0"/>
        <w:dstrike w:val="0"/>
        <w:vanish w:val="0"/>
        <w:sz w:val="20"/>
        <w:vertAlign w:val="baseli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86924F8"/>
    <w:multiLevelType w:val="hybridMultilevel"/>
    <w:tmpl w:val="D58013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ED20036"/>
    <w:multiLevelType w:val="hybridMultilevel"/>
    <w:tmpl w:val="840A03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3"/>
  </w:num>
  <w:num w:numId="3">
    <w:abstractNumId w:val="30"/>
  </w:num>
  <w:num w:numId="4">
    <w:abstractNumId w:val="16"/>
  </w:num>
  <w:num w:numId="5">
    <w:abstractNumId w:val="23"/>
  </w:num>
  <w:num w:numId="6">
    <w:abstractNumId w:val="42"/>
  </w:num>
  <w:num w:numId="7">
    <w:abstractNumId w:val="29"/>
  </w:num>
  <w:num w:numId="8">
    <w:abstractNumId w:val="45"/>
  </w:num>
  <w:num w:numId="9">
    <w:abstractNumId w:val="21"/>
  </w:num>
  <w:num w:numId="10">
    <w:abstractNumId w:val="40"/>
  </w:num>
  <w:num w:numId="11">
    <w:abstractNumId w:val="33"/>
  </w:num>
  <w:num w:numId="12">
    <w:abstractNumId w:val="18"/>
  </w:num>
  <w:num w:numId="13">
    <w:abstractNumId w:val="48"/>
  </w:num>
  <w:num w:numId="14">
    <w:abstractNumId w:val="28"/>
  </w:num>
  <w:num w:numId="15">
    <w:abstractNumId w:val="27"/>
  </w:num>
  <w:num w:numId="16">
    <w:abstractNumId w:val="37"/>
  </w:num>
  <w:num w:numId="17">
    <w:abstractNumId w:val="34"/>
  </w:num>
  <w:num w:numId="18">
    <w:abstractNumId w:val="20"/>
  </w:num>
  <w:num w:numId="19">
    <w:abstractNumId w:val="47"/>
  </w:num>
  <w:num w:numId="20">
    <w:abstractNumId w:val="10"/>
  </w:num>
  <w:num w:numId="21">
    <w:abstractNumId w:val="31"/>
  </w:num>
  <w:num w:numId="22">
    <w:abstractNumId w:val="19"/>
  </w:num>
  <w:num w:numId="23">
    <w:abstractNumId w:val="36"/>
  </w:num>
  <w:num w:numId="24">
    <w:abstractNumId w:val="44"/>
  </w:num>
  <w:num w:numId="25">
    <w:abstractNumId w:val="15"/>
  </w:num>
  <w:num w:numId="26">
    <w:abstractNumId w:val="22"/>
  </w:num>
  <w:num w:numId="27">
    <w:abstractNumId w:val="12"/>
  </w:num>
  <w:num w:numId="28">
    <w:abstractNumId w:val="25"/>
  </w:num>
  <w:num w:numId="29">
    <w:abstractNumId w:val="11"/>
  </w:num>
  <w:num w:numId="30">
    <w:abstractNumId w:val="17"/>
  </w:num>
  <w:num w:numId="31">
    <w:abstractNumId w:val="35"/>
  </w:num>
  <w:num w:numId="32">
    <w:abstractNumId w:val="32"/>
  </w:num>
  <w:num w:numId="33">
    <w:abstractNumId w:val="43"/>
  </w:num>
  <w:num w:numId="34">
    <w:abstractNumId w:val="46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9"/>
  </w:num>
  <w:num w:numId="41">
    <w:abstractNumId w:val="7"/>
  </w:num>
  <w:num w:numId="42">
    <w:abstractNumId w:val="6"/>
  </w:num>
  <w:num w:numId="43">
    <w:abstractNumId w:val="5"/>
  </w:num>
  <w:num w:numId="44">
    <w:abstractNumId w:val="4"/>
  </w:num>
  <w:num w:numId="45">
    <w:abstractNumId w:val="14"/>
  </w:num>
  <w:num w:numId="46">
    <w:abstractNumId w:val="39"/>
  </w:num>
  <w:num w:numId="47">
    <w:abstractNumId w:val="41"/>
  </w:num>
  <w:num w:numId="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65"/>
    <w:rsid w:val="00005831"/>
    <w:rsid w:val="00017CBC"/>
    <w:rsid w:val="000209BF"/>
    <w:rsid w:val="00020A1B"/>
    <w:rsid w:val="00022807"/>
    <w:rsid w:val="00023B30"/>
    <w:rsid w:val="000371B0"/>
    <w:rsid w:val="00060C12"/>
    <w:rsid w:val="00062307"/>
    <w:rsid w:val="0006337F"/>
    <w:rsid w:val="00065377"/>
    <w:rsid w:val="00065706"/>
    <w:rsid w:val="000747F5"/>
    <w:rsid w:val="00076399"/>
    <w:rsid w:val="00083F5A"/>
    <w:rsid w:val="00084795"/>
    <w:rsid w:val="000A7B82"/>
    <w:rsid w:val="000B1C3A"/>
    <w:rsid w:val="000B2A19"/>
    <w:rsid w:val="000C0765"/>
    <w:rsid w:val="000C1214"/>
    <w:rsid w:val="000C2718"/>
    <w:rsid w:val="000C7B8C"/>
    <w:rsid w:val="000D304D"/>
    <w:rsid w:val="000D38BC"/>
    <w:rsid w:val="000D4CC1"/>
    <w:rsid w:val="000D549B"/>
    <w:rsid w:val="000E0292"/>
    <w:rsid w:val="000E0938"/>
    <w:rsid w:val="000E75C0"/>
    <w:rsid w:val="000F194D"/>
    <w:rsid w:val="0010022A"/>
    <w:rsid w:val="00102EA8"/>
    <w:rsid w:val="001177B2"/>
    <w:rsid w:val="00117E38"/>
    <w:rsid w:val="0012699E"/>
    <w:rsid w:val="00130DF9"/>
    <w:rsid w:val="0013701D"/>
    <w:rsid w:val="001435A3"/>
    <w:rsid w:val="00160F62"/>
    <w:rsid w:val="001658FF"/>
    <w:rsid w:val="001722DC"/>
    <w:rsid w:val="00181379"/>
    <w:rsid w:val="00191F10"/>
    <w:rsid w:val="001B4BF7"/>
    <w:rsid w:val="001B58B5"/>
    <w:rsid w:val="001C0132"/>
    <w:rsid w:val="001D23BA"/>
    <w:rsid w:val="001D58CD"/>
    <w:rsid w:val="001D5B18"/>
    <w:rsid w:val="001D6DFD"/>
    <w:rsid w:val="001D6E87"/>
    <w:rsid w:val="001E1B72"/>
    <w:rsid w:val="001E349D"/>
    <w:rsid w:val="001E7D05"/>
    <w:rsid w:val="002012AF"/>
    <w:rsid w:val="00220072"/>
    <w:rsid w:val="00222E22"/>
    <w:rsid w:val="002268A8"/>
    <w:rsid w:val="00227963"/>
    <w:rsid w:val="002534C1"/>
    <w:rsid w:val="002674EC"/>
    <w:rsid w:val="002772E1"/>
    <w:rsid w:val="002862FA"/>
    <w:rsid w:val="002A0C39"/>
    <w:rsid w:val="002A156D"/>
    <w:rsid w:val="002B1534"/>
    <w:rsid w:val="002B4ABD"/>
    <w:rsid w:val="002B6FBF"/>
    <w:rsid w:val="002C20D2"/>
    <w:rsid w:val="002D080A"/>
    <w:rsid w:val="002D4313"/>
    <w:rsid w:val="002E7BE2"/>
    <w:rsid w:val="002F6020"/>
    <w:rsid w:val="00300258"/>
    <w:rsid w:val="00325DE9"/>
    <w:rsid w:val="00354B8C"/>
    <w:rsid w:val="0036200B"/>
    <w:rsid w:val="00362350"/>
    <w:rsid w:val="003679F7"/>
    <w:rsid w:val="003900C4"/>
    <w:rsid w:val="003A1FCF"/>
    <w:rsid w:val="003C40B8"/>
    <w:rsid w:val="003D21DE"/>
    <w:rsid w:val="003F3441"/>
    <w:rsid w:val="003F5FF5"/>
    <w:rsid w:val="003F6991"/>
    <w:rsid w:val="004003C6"/>
    <w:rsid w:val="004053E0"/>
    <w:rsid w:val="00422115"/>
    <w:rsid w:val="00473B08"/>
    <w:rsid w:val="0047529C"/>
    <w:rsid w:val="00480C7A"/>
    <w:rsid w:val="00492740"/>
    <w:rsid w:val="004A4504"/>
    <w:rsid w:val="004A47E0"/>
    <w:rsid w:val="004A7E5B"/>
    <w:rsid w:val="004B0F4C"/>
    <w:rsid w:val="004B1771"/>
    <w:rsid w:val="004F2973"/>
    <w:rsid w:val="00506B42"/>
    <w:rsid w:val="005149F2"/>
    <w:rsid w:val="00524530"/>
    <w:rsid w:val="005327B3"/>
    <w:rsid w:val="00535B87"/>
    <w:rsid w:val="00540543"/>
    <w:rsid w:val="00545BC3"/>
    <w:rsid w:val="00551415"/>
    <w:rsid w:val="00553FDB"/>
    <w:rsid w:val="005861EA"/>
    <w:rsid w:val="005C417B"/>
    <w:rsid w:val="005D6DF9"/>
    <w:rsid w:val="005F4E5B"/>
    <w:rsid w:val="005F7592"/>
    <w:rsid w:val="00612830"/>
    <w:rsid w:val="00615581"/>
    <w:rsid w:val="00661C20"/>
    <w:rsid w:val="006661B6"/>
    <w:rsid w:val="0068377F"/>
    <w:rsid w:val="006A0CCA"/>
    <w:rsid w:val="006A712B"/>
    <w:rsid w:val="006C2630"/>
    <w:rsid w:val="006C4D32"/>
    <w:rsid w:val="006C6DBF"/>
    <w:rsid w:val="006E30D3"/>
    <w:rsid w:val="006E4FA9"/>
    <w:rsid w:val="006E6930"/>
    <w:rsid w:val="006F4D8D"/>
    <w:rsid w:val="0070001D"/>
    <w:rsid w:val="0072533B"/>
    <w:rsid w:val="00730AB4"/>
    <w:rsid w:val="00731D91"/>
    <w:rsid w:val="007359E1"/>
    <w:rsid w:val="007429AF"/>
    <w:rsid w:val="0075719D"/>
    <w:rsid w:val="00767093"/>
    <w:rsid w:val="007803F2"/>
    <w:rsid w:val="00791F4D"/>
    <w:rsid w:val="00796C80"/>
    <w:rsid w:val="007A5AF5"/>
    <w:rsid w:val="007A68F8"/>
    <w:rsid w:val="007C5CFE"/>
    <w:rsid w:val="007D6803"/>
    <w:rsid w:val="007D6F33"/>
    <w:rsid w:val="007E6232"/>
    <w:rsid w:val="007E6729"/>
    <w:rsid w:val="007F58FD"/>
    <w:rsid w:val="007F6F5C"/>
    <w:rsid w:val="008137AA"/>
    <w:rsid w:val="008213C5"/>
    <w:rsid w:val="00824D84"/>
    <w:rsid w:val="00844811"/>
    <w:rsid w:val="00847572"/>
    <w:rsid w:val="00851C8B"/>
    <w:rsid w:val="00860C28"/>
    <w:rsid w:val="00860FE0"/>
    <w:rsid w:val="00870A9F"/>
    <w:rsid w:val="00886C0A"/>
    <w:rsid w:val="0089374F"/>
    <w:rsid w:val="008A6E40"/>
    <w:rsid w:val="008B56CB"/>
    <w:rsid w:val="008B5B87"/>
    <w:rsid w:val="008C6D73"/>
    <w:rsid w:val="008E6727"/>
    <w:rsid w:val="008F0275"/>
    <w:rsid w:val="0090786F"/>
    <w:rsid w:val="00910E26"/>
    <w:rsid w:val="00915BC5"/>
    <w:rsid w:val="00927B78"/>
    <w:rsid w:val="009755FA"/>
    <w:rsid w:val="00975ADC"/>
    <w:rsid w:val="00977B36"/>
    <w:rsid w:val="00982DED"/>
    <w:rsid w:val="00985945"/>
    <w:rsid w:val="00987C03"/>
    <w:rsid w:val="009A0BA0"/>
    <w:rsid w:val="009D44B8"/>
    <w:rsid w:val="009D7065"/>
    <w:rsid w:val="009E2DEB"/>
    <w:rsid w:val="009E316D"/>
    <w:rsid w:val="009F2517"/>
    <w:rsid w:val="009F4A41"/>
    <w:rsid w:val="00A063A6"/>
    <w:rsid w:val="00A1452E"/>
    <w:rsid w:val="00A25C1B"/>
    <w:rsid w:val="00A25E82"/>
    <w:rsid w:val="00A47F23"/>
    <w:rsid w:val="00A6680D"/>
    <w:rsid w:val="00A73D3D"/>
    <w:rsid w:val="00A77EC3"/>
    <w:rsid w:val="00A82FDB"/>
    <w:rsid w:val="00A85758"/>
    <w:rsid w:val="00A8659C"/>
    <w:rsid w:val="00A92B21"/>
    <w:rsid w:val="00A9337C"/>
    <w:rsid w:val="00A93D40"/>
    <w:rsid w:val="00A9494E"/>
    <w:rsid w:val="00A95E30"/>
    <w:rsid w:val="00AA17A0"/>
    <w:rsid w:val="00AA4B6C"/>
    <w:rsid w:val="00AB3B1A"/>
    <w:rsid w:val="00AD2354"/>
    <w:rsid w:val="00AE1B96"/>
    <w:rsid w:val="00B06AF3"/>
    <w:rsid w:val="00B11D7F"/>
    <w:rsid w:val="00B34956"/>
    <w:rsid w:val="00B42684"/>
    <w:rsid w:val="00B4654D"/>
    <w:rsid w:val="00B6326A"/>
    <w:rsid w:val="00B64052"/>
    <w:rsid w:val="00B916E8"/>
    <w:rsid w:val="00B934E1"/>
    <w:rsid w:val="00B963B2"/>
    <w:rsid w:val="00BA0496"/>
    <w:rsid w:val="00BB4103"/>
    <w:rsid w:val="00BC26D1"/>
    <w:rsid w:val="00BC57FE"/>
    <w:rsid w:val="00BC691F"/>
    <w:rsid w:val="00BD63A6"/>
    <w:rsid w:val="00BD6E52"/>
    <w:rsid w:val="00BF313D"/>
    <w:rsid w:val="00C05CDB"/>
    <w:rsid w:val="00C24337"/>
    <w:rsid w:val="00C2645F"/>
    <w:rsid w:val="00C31395"/>
    <w:rsid w:val="00C328C1"/>
    <w:rsid w:val="00C4130B"/>
    <w:rsid w:val="00C55419"/>
    <w:rsid w:val="00C56B9B"/>
    <w:rsid w:val="00C660C6"/>
    <w:rsid w:val="00C6666D"/>
    <w:rsid w:val="00C929B2"/>
    <w:rsid w:val="00C93DEA"/>
    <w:rsid w:val="00CA2BDC"/>
    <w:rsid w:val="00CB4BCA"/>
    <w:rsid w:val="00CC16BD"/>
    <w:rsid w:val="00CC1D51"/>
    <w:rsid w:val="00CC6A5D"/>
    <w:rsid w:val="00CF200B"/>
    <w:rsid w:val="00D14C6A"/>
    <w:rsid w:val="00D154AA"/>
    <w:rsid w:val="00D16F9A"/>
    <w:rsid w:val="00D20FED"/>
    <w:rsid w:val="00D24B40"/>
    <w:rsid w:val="00D430CF"/>
    <w:rsid w:val="00D606E4"/>
    <w:rsid w:val="00D7409C"/>
    <w:rsid w:val="00D76FBC"/>
    <w:rsid w:val="00DA2780"/>
    <w:rsid w:val="00DB6C5D"/>
    <w:rsid w:val="00DC38CB"/>
    <w:rsid w:val="00DC39EE"/>
    <w:rsid w:val="00DD4ED5"/>
    <w:rsid w:val="00DE06F7"/>
    <w:rsid w:val="00DF260A"/>
    <w:rsid w:val="00DF7F7E"/>
    <w:rsid w:val="00E0113A"/>
    <w:rsid w:val="00E026F8"/>
    <w:rsid w:val="00E15276"/>
    <w:rsid w:val="00E25979"/>
    <w:rsid w:val="00E2765E"/>
    <w:rsid w:val="00E46896"/>
    <w:rsid w:val="00E57E15"/>
    <w:rsid w:val="00E71800"/>
    <w:rsid w:val="00E85632"/>
    <w:rsid w:val="00E928BF"/>
    <w:rsid w:val="00EA653B"/>
    <w:rsid w:val="00ED49AE"/>
    <w:rsid w:val="00ED6072"/>
    <w:rsid w:val="00EE1D47"/>
    <w:rsid w:val="00EE2FCC"/>
    <w:rsid w:val="00EF2978"/>
    <w:rsid w:val="00EF565D"/>
    <w:rsid w:val="00EF64FE"/>
    <w:rsid w:val="00F22571"/>
    <w:rsid w:val="00F327C6"/>
    <w:rsid w:val="00F40EEF"/>
    <w:rsid w:val="00F41220"/>
    <w:rsid w:val="00F4234F"/>
    <w:rsid w:val="00F51244"/>
    <w:rsid w:val="00F6381C"/>
    <w:rsid w:val="00F728B8"/>
    <w:rsid w:val="00F72950"/>
    <w:rsid w:val="00F82226"/>
    <w:rsid w:val="00F8490B"/>
    <w:rsid w:val="00F900D6"/>
    <w:rsid w:val="00F93587"/>
    <w:rsid w:val="00F957BB"/>
    <w:rsid w:val="00F9615C"/>
    <w:rsid w:val="00FA1281"/>
    <w:rsid w:val="00FC1FEC"/>
    <w:rsid w:val="00FD35DF"/>
    <w:rsid w:val="00FD42F9"/>
    <w:rsid w:val="00FE016C"/>
    <w:rsid w:val="00FE5DAB"/>
    <w:rsid w:val="00FE7755"/>
    <w:rsid w:val="00FF08E8"/>
    <w:rsid w:val="00FF38F9"/>
    <w:rsid w:val="00FF5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05D6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00B"/>
    <w:rPr>
      <w:rFonts w:ascii="Tahoma" w:hAnsi="Tahoma"/>
      <w:sz w:val="18"/>
      <w:szCs w:val="24"/>
    </w:rPr>
  </w:style>
  <w:style w:type="paragraph" w:styleId="Heading1">
    <w:name w:val="heading 1"/>
    <w:basedOn w:val="Normal"/>
    <w:link w:val="Heading1Char"/>
    <w:qFormat/>
    <w:rsid w:val="006128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612830"/>
    <w:pPr>
      <w:keepNext/>
      <w:jc w:val="center"/>
      <w:outlineLvl w:val="1"/>
    </w:pPr>
    <w:rPr>
      <w:rFonts w:ascii="Verdana" w:hAnsi="Verdana" w:cs="Arial"/>
      <w:color w:val="0000FF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E25979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E25979"/>
    <w:rPr>
      <w:color w:val="0000FF"/>
      <w:u w:val="single"/>
    </w:rPr>
  </w:style>
  <w:style w:type="paragraph" w:styleId="BodyText">
    <w:name w:val="Body Text"/>
    <w:basedOn w:val="Normal"/>
    <w:semiHidden/>
    <w:rsid w:val="00E25979"/>
    <w:pPr>
      <w:autoSpaceDE w:val="0"/>
      <w:autoSpaceDN w:val="0"/>
      <w:adjustRightInd w:val="0"/>
    </w:pPr>
    <w:rPr>
      <w:rFonts w:ascii="Arial" w:hAnsi="Arial" w:cs="Arial"/>
      <w:i/>
      <w:iCs/>
      <w:sz w:val="20"/>
      <w:szCs w:val="20"/>
    </w:rPr>
  </w:style>
  <w:style w:type="paragraph" w:styleId="BodyTextIndent">
    <w:name w:val="Body Text Indent"/>
    <w:basedOn w:val="Normal"/>
    <w:semiHidden/>
    <w:rsid w:val="00E25979"/>
    <w:pPr>
      <w:tabs>
        <w:tab w:val="left" w:pos="1980"/>
      </w:tabs>
      <w:autoSpaceDE w:val="0"/>
      <w:autoSpaceDN w:val="0"/>
      <w:adjustRightInd w:val="0"/>
      <w:spacing w:line="240" w:lineRule="atLeast"/>
      <w:ind w:left="1440"/>
    </w:pPr>
    <w:rPr>
      <w:rFonts w:ascii="Helv" w:hAnsi="Helv"/>
      <w:color w:val="000000"/>
      <w:sz w:val="20"/>
      <w:szCs w:val="20"/>
    </w:rPr>
  </w:style>
  <w:style w:type="paragraph" w:styleId="BodyText2">
    <w:name w:val="Body Text 2"/>
    <w:basedOn w:val="Normal"/>
    <w:semiHidden/>
    <w:rsid w:val="00E25979"/>
    <w:pPr>
      <w:jc w:val="both"/>
    </w:pPr>
    <w:rPr>
      <w:rFonts w:cs="Tahoma"/>
    </w:rPr>
  </w:style>
  <w:style w:type="paragraph" w:styleId="BodyText3">
    <w:name w:val="Body Text 3"/>
    <w:basedOn w:val="Normal"/>
    <w:semiHidden/>
    <w:rsid w:val="00E25979"/>
    <w:pPr>
      <w:jc w:val="both"/>
    </w:pPr>
    <w:rPr>
      <w:rFonts w:cs="Tahoma"/>
      <w:i/>
      <w:iCs/>
      <w:szCs w:val="18"/>
    </w:rPr>
  </w:style>
  <w:style w:type="paragraph" w:styleId="BalloonText">
    <w:name w:val="Balloon Text"/>
    <w:basedOn w:val="Normal"/>
    <w:semiHidden/>
    <w:rsid w:val="00E25979"/>
    <w:rPr>
      <w:rFonts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E25979"/>
    <w:rPr>
      <w:sz w:val="16"/>
      <w:szCs w:val="16"/>
    </w:rPr>
  </w:style>
  <w:style w:type="paragraph" w:styleId="CommentText">
    <w:name w:val="annotation text"/>
    <w:basedOn w:val="Normal"/>
    <w:semiHidden/>
    <w:rsid w:val="00E2597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25979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12830"/>
    <w:rPr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612830"/>
    <w:rPr>
      <w:rFonts w:ascii="Verdana" w:hAnsi="Verdana" w:cs="Arial"/>
      <w:color w:val="0000FF"/>
      <w:sz w:val="24"/>
      <w:szCs w:val="27"/>
    </w:rPr>
  </w:style>
  <w:style w:type="character" w:styleId="Strong">
    <w:name w:val="Strong"/>
    <w:basedOn w:val="DefaultParagraphFont"/>
    <w:uiPriority w:val="22"/>
    <w:qFormat/>
    <w:rsid w:val="00612830"/>
    <w:rPr>
      <w:b/>
      <w:bCs/>
    </w:rPr>
  </w:style>
  <w:style w:type="character" w:styleId="Emphasis">
    <w:name w:val="Emphasis"/>
    <w:basedOn w:val="DefaultParagraphFont"/>
    <w:qFormat/>
    <w:rsid w:val="00612830"/>
    <w:rPr>
      <w:i/>
      <w:iCs/>
    </w:rPr>
  </w:style>
  <w:style w:type="paragraph" w:customStyle="1" w:styleId="Skillstext">
    <w:name w:val="Skills text"/>
    <w:basedOn w:val="Normal"/>
    <w:rsid w:val="00C24337"/>
    <w:pPr>
      <w:ind w:left="1440" w:hanging="1440"/>
      <w:jc w:val="both"/>
    </w:pPr>
    <w:rPr>
      <w:rFonts w:ascii="Arial" w:hAnsi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934E1"/>
    <w:rPr>
      <w:rFonts w:ascii="Courier New" w:hAnsi="Courier New" w:cs="Courier New"/>
    </w:rPr>
  </w:style>
  <w:style w:type="character" w:customStyle="1" w:styleId="emailstyle16">
    <w:name w:val="emailstyle16"/>
    <w:basedOn w:val="DefaultParagraphFont"/>
    <w:rsid w:val="00A063A6"/>
  </w:style>
  <w:style w:type="paragraph" w:styleId="Header">
    <w:name w:val="header"/>
    <w:basedOn w:val="Normal"/>
    <w:link w:val="HeaderChar"/>
    <w:uiPriority w:val="99"/>
    <w:unhideWhenUsed/>
    <w:rsid w:val="00545B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BC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5B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BC3"/>
    <w:rPr>
      <w:sz w:val="24"/>
      <w:szCs w:val="24"/>
    </w:rPr>
  </w:style>
  <w:style w:type="paragraph" w:customStyle="1" w:styleId="Name">
    <w:name w:val="Name"/>
    <w:basedOn w:val="PlainText"/>
    <w:rsid w:val="00ED6072"/>
    <w:pPr>
      <w:spacing w:before="120"/>
    </w:pPr>
    <w:rPr>
      <w:rFonts w:ascii="Tahoma" w:eastAsia="MS Mincho" w:hAnsi="Tahoma" w:cs="Tahoma"/>
      <w:b/>
      <w:bCs/>
      <w:caps/>
      <w:spacing w:val="20"/>
      <w:sz w:val="36"/>
    </w:rPr>
  </w:style>
  <w:style w:type="paragraph" w:customStyle="1" w:styleId="Address">
    <w:name w:val="Address"/>
    <w:basedOn w:val="PlainText"/>
    <w:rsid w:val="00ED6072"/>
    <w:pPr>
      <w:spacing w:before="120" w:after="120"/>
      <w:jc w:val="both"/>
    </w:pPr>
    <w:rPr>
      <w:rFonts w:ascii="Tahoma" w:eastAsia="MS Mincho" w:hAnsi="Tahoma" w:cs="Tahoma"/>
    </w:rPr>
  </w:style>
  <w:style w:type="paragraph" w:customStyle="1" w:styleId="ResumeTitle">
    <w:name w:val="Resume Title"/>
    <w:basedOn w:val="PlainText"/>
    <w:rsid w:val="00BB4103"/>
    <w:pPr>
      <w:spacing w:before="240"/>
      <w:jc w:val="both"/>
    </w:pPr>
    <w:rPr>
      <w:rFonts w:ascii="Tahoma" w:eastAsia="MS Mincho" w:hAnsi="Tahoma" w:cs="Tahoma"/>
      <w:b/>
      <w:bCs/>
      <w:sz w:val="24"/>
      <w:szCs w:val="24"/>
    </w:rPr>
  </w:style>
  <w:style w:type="paragraph" w:customStyle="1" w:styleId="ResumeOverviewtext">
    <w:name w:val="Resume Overview text"/>
    <w:basedOn w:val="PlainText"/>
    <w:link w:val="ResumeOverviewtextChar"/>
    <w:rsid w:val="00BB4103"/>
    <w:pPr>
      <w:spacing w:after="240"/>
      <w:jc w:val="both"/>
    </w:pPr>
    <w:rPr>
      <w:rFonts w:ascii="Tahoma" w:eastAsia="MS Mincho" w:hAnsi="Tahoma" w:cs="Tahoma"/>
    </w:rPr>
  </w:style>
  <w:style w:type="paragraph" w:customStyle="1" w:styleId="ResumeSectionHeaders">
    <w:name w:val="Resume Section Headers"/>
    <w:basedOn w:val="PlainText"/>
    <w:link w:val="ResumeSectionHeadersChar"/>
    <w:rsid w:val="008C6D73"/>
    <w:pPr>
      <w:keepNext/>
      <w:spacing w:before="240" w:after="120"/>
      <w:jc w:val="both"/>
    </w:pPr>
    <w:rPr>
      <w:rFonts w:ascii="Tahoma" w:eastAsia="MS Mincho" w:hAnsi="Tahoma" w:cs="Tahoma"/>
      <w:b/>
      <w:bCs/>
      <w:sz w:val="24"/>
      <w:szCs w:val="24"/>
    </w:rPr>
  </w:style>
  <w:style w:type="character" w:customStyle="1" w:styleId="ResumeSectionHeadersChar">
    <w:name w:val="Resume Section Headers Char"/>
    <w:basedOn w:val="PlainTextChar"/>
    <w:link w:val="ResumeSectionHeaders"/>
    <w:rsid w:val="008C6D73"/>
    <w:rPr>
      <w:rFonts w:ascii="Tahoma" w:eastAsia="MS Mincho" w:hAnsi="Tahoma" w:cs="Tahoma"/>
      <w:b/>
      <w:bCs/>
      <w:sz w:val="24"/>
      <w:szCs w:val="24"/>
      <w:lang w:val="en-US" w:eastAsia="en-US" w:bidi="ar-SA"/>
    </w:rPr>
  </w:style>
  <w:style w:type="paragraph" w:customStyle="1" w:styleId="SubmitResume">
    <w:name w:val="Submit Resume"/>
    <w:basedOn w:val="Normal"/>
    <w:rsid w:val="00ED6072"/>
    <w:pPr>
      <w:spacing w:before="100"/>
    </w:pPr>
    <w:rPr>
      <w:rFonts w:ascii="Verdana" w:hAnsi="Verdana" w:cs="MS Shell Dlg"/>
      <w:i/>
      <w:color w:val="333399"/>
      <w:sz w:val="16"/>
      <w:szCs w:val="15"/>
    </w:rPr>
  </w:style>
  <w:style w:type="paragraph" w:customStyle="1" w:styleId="ResumeBulletPoints">
    <w:name w:val="Resume Bullet Points"/>
    <w:basedOn w:val="Normal"/>
    <w:rsid w:val="00C31395"/>
    <w:pPr>
      <w:numPr>
        <w:numId w:val="31"/>
      </w:numPr>
      <w:autoSpaceDE w:val="0"/>
      <w:autoSpaceDN w:val="0"/>
      <w:adjustRightInd w:val="0"/>
      <w:spacing w:after="120"/>
      <w:jc w:val="both"/>
    </w:pPr>
    <w:rPr>
      <w:rFonts w:cs="Tahoma"/>
      <w:sz w:val="20"/>
      <w:szCs w:val="20"/>
    </w:rPr>
  </w:style>
  <w:style w:type="paragraph" w:customStyle="1" w:styleId="KeyResults">
    <w:name w:val="Key Results"/>
    <w:basedOn w:val="ResumeOverviewtext"/>
    <w:rsid w:val="00C31395"/>
    <w:pPr>
      <w:spacing w:after="80"/>
    </w:pPr>
    <w:rPr>
      <w:b/>
      <w:bCs/>
      <w:i/>
      <w:iCs/>
    </w:rPr>
  </w:style>
  <w:style w:type="paragraph" w:customStyle="1" w:styleId="BusinessNameAllCaps">
    <w:name w:val="Business Name All Caps"/>
    <w:basedOn w:val="PlainText"/>
    <w:rsid w:val="00C56B9B"/>
    <w:pPr>
      <w:keepNext/>
      <w:spacing w:before="120"/>
      <w:jc w:val="both"/>
    </w:pPr>
    <w:rPr>
      <w:rFonts w:ascii="Tahoma" w:eastAsia="MS Mincho" w:hAnsi="Tahoma" w:cs="Tahoma"/>
      <w:caps/>
      <w:szCs w:val="22"/>
    </w:rPr>
  </w:style>
  <w:style w:type="paragraph" w:customStyle="1" w:styleId="DateRange">
    <w:name w:val="Date Range"/>
    <w:basedOn w:val="Normal"/>
    <w:rsid w:val="00C31395"/>
    <w:pPr>
      <w:keepNext/>
      <w:spacing w:before="120"/>
      <w:jc w:val="right"/>
    </w:pPr>
    <w:rPr>
      <w:rFonts w:eastAsia="MS Mincho"/>
      <w:sz w:val="20"/>
    </w:rPr>
  </w:style>
  <w:style w:type="paragraph" w:customStyle="1" w:styleId="TechSummaryBold">
    <w:name w:val="Tech Summary Bold"/>
    <w:basedOn w:val="PlainText"/>
    <w:rsid w:val="008C6D73"/>
    <w:rPr>
      <w:rFonts w:ascii="Tahoma" w:eastAsia="MS Mincho" w:hAnsi="Tahoma" w:cs="Tahoma"/>
      <w:b/>
      <w:bCs/>
    </w:rPr>
  </w:style>
  <w:style w:type="paragraph" w:customStyle="1" w:styleId="TechSummaryPlain">
    <w:name w:val="Tech Summary Plain"/>
    <w:basedOn w:val="ResumeOverviewtext"/>
    <w:rsid w:val="008C6D73"/>
  </w:style>
  <w:style w:type="paragraph" w:customStyle="1" w:styleId="JobTitle">
    <w:name w:val="Job Title"/>
    <w:basedOn w:val="PlainText"/>
    <w:link w:val="JobTitleChar"/>
    <w:rsid w:val="00181379"/>
    <w:pPr>
      <w:keepNext/>
      <w:spacing w:before="40" w:after="80"/>
      <w:jc w:val="both"/>
    </w:pPr>
    <w:rPr>
      <w:rFonts w:ascii="Tahoma" w:hAnsi="Tahoma" w:cs="Tahoma"/>
      <w:b/>
      <w:iCs/>
      <w:u w:val="single"/>
    </w:rPr>
  </w:style>
  <w:style w:type="paragraph" w:customStyle="1" w:styleId="Jobtitleinfo">
    <w:name w:val="Job title info"/>
    <w:basedOn w:val="JobTitle"/>
    <w:link w:val="JobtitleinfoChar"/>
    <w:rsid w:val="00181379"/>
    <w:rPr>
      <w:b w:val="0"/>
      <w:i/>
      <w:u w:val="none"/>
    </w:rPr>
  </w:style>
  <w:style w:type="character" w:customStyle="1" w:styleId="JobTitleChar">
    <w:name w:val="Job Title Char"/>
    <w:basedOn w:val="PlainTextChar"/>
    <w:link w:val="JobTitle"/>
    <w:rsid w:val="00181379"/>
    <w:rPr>
      <w:rFonts w:ascii="Tahoma" w:hAnsi="Tahoma" w:cs="Tahoma"/>
      <w:b/>
      <w:iCs/>
      <w:u w:val="single"/>
      <w:lang w:val="en-US" w:eastAsia="en-US" w:bidi="ar-SA"/>
    </w:rPr>
  </w:style>
  <w:style w:type="character" w:customStyle="1" w:styleId="JobtitleinfoChar">
    <w:name w:val="Job title info Char"/>
    <w:basedOn w:val="JobTitleChar"/>
    <w:link w:val="Jobtitleinfo"/>
    <w:rsid w:val="00181379"/>
    <w:rPr>
      <w:rFonts w:ascii="Tahoma" w:hAnsi="Tahoma" w:cs="Tahoma"/>
      <w:b/>
      <w:i/>
      <w:iCs/>
      <w:u w:val="single"/>
      <w:lang w:val="en-US" w:eastAsia="en-US" w:bidi="ar-SA"/>
    </w:rPr>
  </w:style>
  <w:style w:type="paragraph" w:customStyle="1" w:styleId="Location">
    <w:name w:val="Location"/>
    <w:basedOn w:val="ResumeOverviewtext"/>
    <w:link w:val="LocationChar"/>
    <w:rsid w:val="00C56B9B"/>
    <w:pPr>
      <w:spacing w:before="120" w:after="0"/>
    </w:pPr>
  </w:style>
  <w:style w:type="character" w:customStyle="1" w:styleId="ResumeOverviewtextChar">
    <w:name w:val="Resume Overview text Char"/>
    <w:basedOn w:val="PlainTextChar"/>
    <w:link w:val="ResumeOverviewtext"/>
    <w:rsid w:val="00C31395"/>
    <w:rPr>
      <w:rFonts w:ascii="Tahoma" w:eastAsia="MS Mincho" w:hAnsi="Tahoma" w:cs="Tahoma"/>
      <w:lang w:val="en-US" w:eastAsia="en-US" w:bidi="ar-SA"/>
    </w:rPr>
  </w:style>
  <w:style w:type="character" w:customStyle="1" w:styleId="LocationChar">
    <w:name w:val="Location Char"/>
    <w:basedOn w:val="ResumeOverviewtextChar"/>
    <w:link w:val="Location"/>
    <w:rsid w:val="00C56B9B"/>
    <w:rPr>
      <w:rFonts w:ascii="Tahoma" w:eastAsia="MS Mincho" w:hAnsi="Tahoma" w:cs="Tahoma"/>
      <w:lang w:val="en-US" w:eastAsia="en-US" w:bidi="ar-SA"/>
    </w:rPr>
  </w:style>
  <w:style w:type="paragraph" w:customStyle="1" w:styleId="CollegeDegree">
    <w:name w:val="College Degree"/>
    <w:basedOn w:val="Skillstext"/>
    <w:rsid w:val="00C31395"/>
    <w:pPr>
      <w:spacing w:after="40"/>
      <w:ind w:left="0" w:firstLine="0"/>
    </w:pPr>
    <w:rPr>
      <w:rFonts w:ascii="Tahoma" w:hAnsi="Tahoma" w:cs="Tahoma"/>
      <w:b/>
      <w:bCs/>
    </w:rPr>
  </w:style>
  <w:style w:type="character" w:styleId="PageNumber">
    <w:name w:val="page number"/>
    <w:basedOn w:val="DefaultParagraphFont"/>
    <w:rsid w:val="00C31395"/>
  </w:style>
  <w:style w:type="paragraph" w:styleId="ListParagraph">
    <w:name w:val="List Paragraph"/>
    <w:basedOn w:val="Normal"/>
    <w:uiPriority w:val="34"/>
    <w:qFormat/>
    <w:rsid w:val="00B6326A"/>
    <w:pPr>
      <w:ind w:left="720"/>
      <w:contextualSpacing/>
    </w:pPr>
    <w:rPr>
      <w:rFonts w:ascii="Times New Roman" w:hAnsi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F565D"/>
    <w:rPr>
      <w:color w:val="800080" w:themeColor="followedHyperlink"/>
      <w:u w:val="single"/>
    </w:rPr>
  </w:style>
  <w:style w:type="character" w:customStyle="1" w:styleId="apple-style-span">
    <w:name w:val="apple-style-span"/>
    <w:basedOn w:val="DefaultParagraphFont"/>
    <w:rsid w:val="00CC16BD"/>
  </w:style>
  <w:style w:type="character" w:customStyle="1" w:styleId="apple-converted-space">
    <w:name w:val="apple-converted-space"/>
    <w:basedOn w:val="DefaultParagraphFont"/>
    <w:rsid w:val="00FE5D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00B"/>
    <w:rPr>
      <w:rFonts w:ascii="Tahoma" w:hAnsi="Tahoma"/>
      <w:sz w:val="18"/>
      <w:szCs w:val="24"/>
    </w:rPr>
  </w:style>
  <w:style w:type="paragraph" w:styleId="Heading1">
    <w:name w:val="heading 1"/>
    <w:basedOn w:val="Normal"/>
    <w:link w:val="Heading1Char"/>
    <w:qFormat/>
    <w:rsid w:val="006128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612830"/>
    <w:pPr>
      <w:keepNext/>
      <w:jc w:val="center"/>
      <w:outlineLvl w:val="1"/>
    </w:pPr>
    <w:rPr>
      <w:rFonts w:ascii="Verdana" w:hAnsi="Verdana" w:cs="Arial"/>
      <w:color w:val="0000FF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E25979"/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rsid w:val="00E25979"/>
    <w:rPr>
      <w:color w:val="0000FF"/>
      <w:u w:val="single"/>
    </w:rPr>
  </w:style>
  <w:style w:type="paragraph" w:styleId="BodyText">
    <w:name w:val="Body Text"/>
    <w:basedOn w:val="Normal"/>
    <w:semiHidden/>
    <w:rsid w:val="00E25979"/>
    <w:pPr>
      <w:autoSpaceDE w:val="0"/>
      <w:autoSpaceDN w:val="0"/>
      <w:adjustRightInd w:val="0"/>
    </w:pPr>
    <w:rPr>
      <w:rFonts w:ascii="Arial" w:hAnsi="Arial" w:cs="Arial"/>
      <w:i/>
      <w:iCs/>
      <w:sz w:val="20"/>
      <w:szCs w:val="20"/>
    </w:rPr>
  </w:style>
  <w:style w:type="paragraph" w:styleId="BodyTextIndent">
    <w:name w:val="Body Text Indent"/>
    <w:basedOn w:val="Normal"/>
    <w:semiHidden/>
    <w:rsid w:val="00E25979"/>
    <w:pPr>
      <w:tabs>
        <w:tab w:val="left" w:pos="1980"/>
      </w:tabs>
      <w:autoSpaceDE w:val="0"/>
      <w:autoSpaceDN w:val="0"/>
      <w:adjustRightInd w:val="0"/>
      <w:spacing w:line="240" w:lineRule="atLeast"/>
      <w:ind w:left="1440"/>
    </w:pPr>
    <w:rPr>
      <w:rFonts w:ascii="Helv" w:hAnsi="Helv"/>
      <w:color w:val="000000"/>
      <w:sz w:val="20"/>
      <w:szCs w:val="20"/>
    </w:rPr>
  </w:style>
  <w:style w:type="paragraph" w:styleId="BodyText2">
    <w:name w:val="Body Text 2"/>
    <w:basedOn w:val="Normal"/>
    <w:semiHidden/>
    <w:rsid w:val="00E25979"/>
    <w:pPr>
      <w:jc w:val="both"/>
    </w:pPr>
    <w:rPr>
      <w:rFonts w:cs="Tahoma"/>
    </w:rPr>
  </w:style>
  <w:style w:type="paragraph" w:styleId="BodyText3">
    <w:name w:val="Body Text 3"/>
    <w:basedOn w:val="Normal"/>
    <w:semiHidden/>
    <w:rsid w:val="00E25979"/>
    <w:pPr>
      <w:jc w:val="both"/>
    </w:pPr>
    <w:rPr>
      <w:rFonts w:cs="Tahoma"/>
      <w:i/>
      <w:iCs/>
      <w:szCs w:val="18"/>
    </w:rPr>
  </w:style>
  <w:style w:type="paragraph" w:styleId="BalloonText">
    <w:name w:val="Balloon Text"/>
    <w:basedOn w:val="Normal"/>
    <w:semiHidden/>
    <w:rsid w:val="00E25979"/>
    <w:rPr>
      <w:rFonts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E25979"/>
    <w:rPr>
      <w:sz w:val="16"/>
      <w:szCs w:val="16"/>
    </w:rPr>
  </w:style>
  <w:style w:type="paragraph" w:styleId="CommentText">
    <w:name w:val="annotation text"/>
    <w:basedOn w:val="Normal"/>
    <w:semiHidden/>
    <w:rsid w:val="00E2597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25979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12830"/>
    <w:rPr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612830"/>
    <w:rPr>
      <w:rFonts w:ascii="Verdana" w:hAnsi="Verdana" w:cs="Arial"/>
      <w:color w:val="0000FF"/>
      <w:sz w:val="24"/>
      <w:szCs w:val="27"/>
    </w:rPr>
  </w:style>
  <w:style w:type="character" w:styleId="Strong">
    <w:name w:val="Strong"/>
    <w:basedOn w:val="DefaultParagraphFont"/>
    <w:uiPriority w:val="22"/>
    <w:qFormat/>
    <w:rsid w:val="00612830"/>
    <w:rPr>
      <w:b/>
      <w:bCs/>
    </w:rPr>
  </w:style>
  <w:style w:type="character" w:styleId="Emphasis">
    <w:name w:val="Emphasis"/>
    <w:basedOn w:val="DefaultParagraphFont"/>
    <w:qFormat/>
    <w:rsid w:val="00612830"/>
    <w:rPr>
      <w:i/>
      <w:iCs/>
    </w:rPr>
  </w:style>
  <w:style w:type="paragraph" w:customStyle="1" w:styleId="Skillstext">
    <w:name w:val="Skills text"/>
    <w:basedOn w:val="Normal"/>
    <w:rsid w:val="00C24337"/>
    <w:pPr>
      <w:ind w:left="1440" w:hanging="1440"/>
      <w:jc w:val="both"/>
    </w:pPr>
    <w:rPr>
      <w:rFonts w:ascii="Arial" w:hAnsi="Arial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B934E1"/>
    <w:rPr>
      <w:rFonts w:ascii="Courier New" w:hAnsi="Courier New" w:cs="Courier New"/>
    </w:rPr>
  </w:style>
  <w:style w:type="character" w:customStyle="1" w:styleId="emailstyle16">
    <w:name w:val="emailstyle16"/>
    <w:basedOn w:val="DefaultParagraphFont"/>
    <w:rsid w:val="00A063A6"/>
  </w:style>
  <w:style w:type="paragraph" w:styleId="Header">
    <w:name w:val="header"/>
    <w:basedOn w:val="Normal"/>
    <w:link w:val="HeaderChar"/>
    <w:uiPriority w:val="99"/>
    <w:unhideWhenUsed/>
    <w:rsid w:val="00545B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BC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5B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BC3"/>
    <w:rPr>
      <w:sz w:val="24"/>
      <w:szCs w:val="24"/>
    </w:rPr>
  </w:style>
  <w:style w:type="paragraph" w:customStyle="1" w:styleId="Name">
    <w:name w:val="Name"/>
    <w:basedOn w:val="PlainText"/>
    <w:rsid w:val="00ED6072"/>
    <w:pPr>
      <w:spacing w:before="120"/>
    </w:pPr>
    <w:rPr>
      <w:rFonts w:ascii="Tahoma" w:eastAsia="MS Mincho" w:hAnsi="Tahoma" w:cs="Tahoma"/>
      <w:b/>
      <w:bCs/>
      <w:caps/>
      <w:spacing w:val="20"/>
      <w:sz w:val="36"/>
    </w:rPr>
  </w:style>
  <w:style w:type="paragraph" w:customStyle="1" w:styleId="Address">
    <w:name w:val="Address"/>
    <w:basedOn w:val="PlainText"/>
    <w:rsid w:val="00ED6072"/>
    <w:pPr>
      <w:spacing w:before="120" w:after="120"/>
      <w:jc w:val="both"/>
    </w:pPr>
    <w:rPr>
      <w:rFonts w:ascii="Tahoma" w:eastAsia="MS Mincho" w:hAnsi="Tahoma" w:cs="Tahoma"/>
    </w:rPr>
  </w:style>
  <w:style w:type="paragraph" w:customStyle="1" w:styleId="ResumeTitle">
    <w:name w:val="Resume Title"/>
    <w:basedOn w:val="PlainText"/>
    <w:rsid w:val="00BB4103"/>
    <w:pPr>
      <w:spacing w:before="240"/>
      <w:jc w:val="both"/>
    </w:pPr>
    <w:rPr>
      <w:rFonts w:ascii="Tahoma" w:eastAsia="MS Mincho" w:hAnsi="Tahoma" w:cs="Tahoma"/>
      <w:b/>
      <w:bCs/>
      <w:sz w:val="24"/>
      <w:szCs w:val="24"/>
    </w:rPr>
  </w:style>
  <w:style w:type="paragraph" w:customStyle="1" w:styleId="ResumeOverviewtext">
    <w:name w:val="Resume Overview text"/>
    <w:basedOn w:val="PlainText"/>
    <w:link w:val="ResumeOverviewtextChar"/>
    <w:rsid w:val="00BB4103"/>
    <w:pPr>
      <w:spacing w:after="240"/>
      <w:jc w:val="both"/>
    </w:pPr>
    <w:rPr>
      <w:rFonts w:ascii="Tahoma" w:eastAsia="MS Mincho" w:hAnsi="Tahoma" w:cs="Tahoma"/>
    </w:rPr>
  </w:style>
  <w:style w:type="paragraph" w:customStyle="1" w:styleId="ResumeSectionHeaders">
    <w:name w:val="Resume Section Headers"/>
    <w:basedOn w:val="PlainText"/>
    <w:link w:val="ResumeSectionHeadersChar"/>
    <w:rsid w:val="008C6D73"/>
    <w:pPr>
      <w:keepNext/>
      <w:spacing w:before="240" w:after="120"/>
      <w:jc w:val="both"/>
    </w:pPr>
    <w:rPr>
      <w:rFonts w:ascii="Tahoma" w:eastAsia="MS Mincho" w:hAnsi="Tahoma" w:cs="Tahoma"/>
      <w:b/>
      <w:bCs/>
      <w:sz w:val="24"/>
      <w:szCs w:val="24"/>
    </w:rPr>
  </w:style>
  <w:style w:type="character" w:customStyle="1" w:styleId="ResumeSectionHeadersChar">
    <w:name w:val="Resume Section Headers Char"/>
    <w:basedOn w:val="PlainTextChar"/>
    <w:link w:val="ResumeSectionHeaders"/>
    <w:rsid w:val="008C6D73"/>
    <w:rPr>
      <w:rFonts w:ascii="Tahoma" w:eastAsia="MS Mincho" w:hAnsi="Tahoma" w:cs="Tahoma"/>
      <w:b/>
      <w:bCs/>
      <w:sz w:val="24"/>
      <w:szCs w:val="24"/>
      <w:lang w:val="en-US" w:eastAsia="en-US" w:bidi="ar-SA"/>
    </w:rPr>
  </w:style>
  <w:style w:type="paragraph" w:customStyle="1" w:styleId="SubmitResume">
    <w:name w:val="Submit Resume"/>
    <w:basedOn w:val="Normal"/>
    <w:rsid w:val="00ED6072"/>
    <w:pPr>
      <w:spacing w:before="100"/>
    </w:pPr>
    <w:rPr>
      <w:rFonts w:ascii="Verdana" w:hAnsi="Verdana" w:cs="MS Shell Dlg"/>
      <w:i/>
      <w:color w:val="333399"/>
      <w:sz w:val="16"/>
      <w:szCs w:val="15"/>
    </w:rPr>
  </w:style>
  <w:style w:type="paragraph" w:customStyle="1" w:styleId="ResumeBulletPoints">
    <w:name w:val="Resume Bullet Points"/>
    <w:basedOn w:val="Normal"/>
    <w:rsid w:val="00C31395"/>
    <w:pPr>
      <w:numPr>
        <w:numId w:val="31"/>
      </w:numPr>
      <w:autoSpaceDE w:val="0"/>
      <w:autoSpaceDN w:val="0"/>
      <w:adjustRightInd w:val="0"/>
      <w:spacing w:after="120"/>
      <w:jc w:val="both"/>
    </w:pPr>
    <w:rPr>
      <w:rFonts w:cs="Tahoma"/>
      <w:sz w:val="20"/>
      <w:szCs w:val="20"/>
    </w:rPr>
  </w:style>
  <w:style w:type="paragraph" w:customStyle="1" w:styleId="KeyResults">
    <w:name w:val="Key Results"/>
    <w:basedOn w:val="ResumeOverviewtext"/>
    <w:rsid w:val="00C31395"/>
    <w:pPr>
      <w:spacing w:after="80"/>
    </w:pPr>
    <w:rPr>
      <w:b/>
      <w:bCs/>
      <w:i/>
      <w:iCs/>
    </w:rPr>
  </w:style>
  <w:style w:type="paragraph" w:customStyle="1" w:styleId="BusinessNameAllCaps">
    <w:name w:val="Business Name All Caps"/>
    <w:basedOn w:val="PlainText"/>
    <w:rsid w:val="00C56B9B"/>
    <w:pPr>
      <w:keepNext/>
      <w:spacing w:before="120"/>
      <w:jc w:val="both"/>
    </w:pPr>
    <w:rPr>
      <w:rFonts w:ascii="Tahoma" w:eastAsia="MS Mincho" w:hAnsi="Tahoma" w:cs="Tahoma"/>
      <w:caps/>
      <w:szCs w:val="22"/>
    </w:rPr>
  </w:style>
  <w:style w:type="paragraph" w:customStyle="1" w:styleId="DateRange">
    <w:name w:val="Date Range"/>
    <w:basedOn w:val="Normal"/>
    <w:rsid w:val="00C31395"/>
    <w:pPr>
      <w:keepNext/>
      <w:spacing w:before="120"/>
      <w:jc w:val="right"/>
    </w:pPr>
    <w:rPr>
      <w:rFonts w:eastAsia="MS Mincho"/>
      <w:sz w:val="20"/>
    </w:rPr>
  </w:style>
  <w:style w:type="paragraph" w:customStyle="1" w:styleId="TechSummaryBold">
    <w:name w:val="Tech Summary Bold"/>
    <w:basedOn w:val="PlainText"/>
    <w:rsid w:val="008C6D73"/>
    <w:rPr>
      <w:rFonts w:ascii="Tahoma" w:eastAsia="MS Mincho" w:hAnsi="Tahoma" w:cs="Tahoma"/>
      <w:b/>
      <w:bCs/>
    </w:rPr>
  </w:style>
  <w:style w:type="paragraph" w:customStyle="1" w:styleId="TechSummaryPlain">
    <w:name w:val="Tech Summary Plain"/>
    <w:basedOn w:val="ResumeOverviewtext"/>
    <w:rsid w:val="008C6D73"/>
  </w:style>
  <w:style w:type="paragraph" w:customStyle="1" w:styleId="JobTitle">
    <w:name w:val="Job Title"/>
    <w:basedOn w:val="PlainText"/>
    <w:link w:val="JobTitleChar"/>
    <w:rsid w:val="00181379"/>
    <w:pPr>
      <w:keepNext/>
      <w:spacing w:before="40" w:after="80"/>
      <w:jc w:val="both"/>
    </w:pPr>
    <w:rPr>
      <w:rFonts w:ascii="Tahoma" w:hAnsi="Tahoma" w:cs="Tahoma"/>
      <w:b/>
      <w:iCs/>
      <w:u w:val="single"/>
    </w:rPr>
  </w:style>
  <w:style w:type="paragraph" w:customStyle="1" w:styleId="Jobtitleinfo">
    <w:name w:val="Job title info"/>
    <w:basedOn w:val="JobTitle"/>
    <w:link w:val="JobtitleinfoChar"/>
    <w:rsid w:val="00181379"/>
    <w:rPr>
      <w:b w:val="0"/>
      <w:i/>
      <w:u w:val="none"/>
    </w:rPr>
  </w:style>
  <w:style w:type="character" w:customStyle="1" w:styleId="JobTitleChar">
    <w:name w:val="Job Title Char"/>
    <w:basedOn w:val="PlainTextChar"/>
    <w:link w:val="JobTitle"/>
    <w:rsid w:val="00181379"/>
    <w:rPr>
      <w:rFonts w:ascii="Tahoma" w:hAnsi="Tahoma" w:cs="Tahoma"/>
      <w:b/>
      <w:iCs/>
      <w:u w:val="single"/>
      <w:lang w:val="en-US" w:eastAsia="en-US" w:bidi="ar-SA"/>
    </w:rPr>
  </w:style>
  <w:style w:type="character" w:customStyle="1" w:styleId="JobtitleinfoChar">
    <w:name w:val="Job title info Char"/>
    <w:basedOn w:val="JobTitleChar"/>
    <w:link w:val="Jobtitleinfo"/>
    <w:rsid w:val="00181379"/>
    <w:rPr>
      <w:rFonts w:ascii="Tahoma" w:hAnsi="Tahoma" w:cs="Tahoma"/>
      <w:b/>
      <w:i/>
      <w:iCs/>
      <w:u w:val="single"/>
      <w:lang w:val="en-US" w:eastAsia="en-US" w:bidi="ar-SA"/>
    </w:rPr>
  </w:style>
  <w:style w:type="paragraph" w:customStyle="1" w:styleId="Location">
    <w:name w:val="Location"/>
    <w:basedOn w:val="ResumeOverviewtext"/>
    <w:link w:val="LocationChar"/>
    <w:rsid w:val="00C56B9B"/>
    <w:pPr>
      <w:spacing w:before="120" w:after="0"/>
    </w:pPr>
  </w:style>
  <w:style w:type="character" w:customStyle="1" w:styleId="ResumeOverviewtextChar">
    <w:name w:val="Resume Overview text Char"/>
    <w:basedOn w:val="PlainTextChar"/>
    <w:link w:val="ResumeOverviewtext"/>
    <w:rsid w:val="00C31395"/>
    <w:rPr>
      <w:rFonts w:ascii="Tahoma" w:eastAsia="MS Mincho" w:hAnsi="Tahoma" w:cs="Tahoma"/>
      <w:lang w:val="en-US" w:eastAsia="en-US" w:bidi="ar-SA"/>
    </w:rPr>
  </w:style>
  <w:style w:type="character" w:customStyle="1" w:styleId="LocationChar">
    <w:name w:val="Location Char"/>
    <w:basedOn w:val="ResumeOverviewtextChar"/>
    <w:link w:val="Location"/>
    <w:rsid w:val="00C56B9B"/>
    <w:rPr>
      <w:rFonts w:ascii="Tahoma" w:eastAsia="MS Mincho" w:hAnsi="Tahoma" w:cs="Tahoma"/>
      <w:lang w:val="en-US" w:eastAsia="en-US" w:bidi="ar-SA"/>
    </w:rPr>
  </w:style>
  <w:style w:type="paragraph" w:customStyle="1" w:styleId="CollegeDegree">
    <w:name w:val="College Degree"/>
    <w:basedOn w:val="Skillstext"/>
    <w:rsid w:val="00C31395"/>
    <w:pPr>
      <w:spacing w:after="40"/>
      <w:ind w:left="0" w:firstLine="0"/>
    </w:pPr>
    <w:rPr>
      <w:rFonts w:ascii="Tahoma" w:hAnsi="Tahoma" w:cs="Tahoma"/>
      <w:b/>
      <w:bCs/>
    </w:rPr>
  </w:style>
  <w:style w:type="character" w:styleId="PageNumber">
    <w:name w:val="page number"/>
    <w:basedOn w:val="DefaultParagraphFont"/>
    <w:rsid w:val="00C31395"/>
  </w:style>
  <w:style w:type="paragraph" w:styleId="ListParagraph">
    <w:name w:val="List Paragraph"/>
    <w:basedOn w:val="Normal"/>
    <w:uiPriority w:val="34"/>
    <w:qFormat/>
    <w:rsid w:val="00B6326A"/>
    <w:pPr>
      <w:ind w:left="720"/>
      <w:contextualSpacing/>
    </w:pPr>
    <w:rPr>
      <w:rFonts w:ascii="Times New Roman" w:hAnsi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F565D"/>
    <w:rPr>
      <w:color w:val="800080" w:themeColor="followedHyperlink"/>
      <w:u w:val="single"/>
    </w:rPr>
  </w:style>
  <w:style w:type="character" w:customStyle="1" w:styleId="apple-style-span">
    <w:name w:val="apple-style-span"/>
    <w:basedOn w:val="DefaultParagraphFont"/>
    <w:rsid w:val="00CC16BD"/>
  </w:style>
  <w:style w:type="character" w:customStyle="1" w:styleId="apple-converted-space">
    <w:name w:val="apple-converted-space"/>
    <w:basedOn w:val="DefaultParagraphFont"/>
    <w:rsid w:val="00FE5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W\Downloads\TS010377966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36" ma:contentTypeDescription="Create a new document." ma:contentTypeScope="" ma:versionID="e4a5fc713301fd121d9c49aa2472189d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MonsterProperties xmlns:xsi="http://www.w3.org/2001/XMLSchema-instance" xmlns:xsd="http://www.w3.org/2001/XMLSchema" xmlns="http://schemas.monster.com/Monster/Seeker/WordResumeTemplates">
  <AtlasTagging>
    <ResumeUploadSuccessTag>monmon_EZSubmitFinalUpload_1</ResumeUploadSuccessTag>
  </AtlasTagging>
  <TemplateProperties>
    <TemplateGUID>fe4716c8-eaac-44bc-89a5-37e9aff55a5c</TemplateGUID>
    <TemplateBuildVersion>8</TemplateBuildVersion>
    <TemplateBuildDate>2009-10-11T21:44:14.5053483-04:00</TemplateBuildDate>
  </TemplateProperties>
</MonsterProperties>
</file>

<file path=customXml/itemProps1.xml><?xml version="1.0" encoding="utf-8"?>
<ds:datastoreItem xmlns:ds="http://schemas.openxmlformats.org/officeDocument/2006/customXml" ds:itemID="{47A0E338-09B3-4974-A490-19B54F71FD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CB6F52-3552-4DF4-942B-D8380EDD4E8A}">
  <ds:schemaRefs>
    <ds:schemaRef ds:uri="http://schemas.microsoft.com/office/2006/metadata/contentType"/>
    <ds:schemaRef ds:uri="http://schemas.microsoft.com/office/2006/metadata/properties/metaAttributes"/>
  </ds:schemaRefs>
</ds:datastoreItem>
</file>

<file path=customXml/itemProps3.xml><?xml version="1.0" encoding="utf-8"?>
<ds:datastoreItem xmlns:ds="http://schemas.openxmlformats.org/officeDocument/2006/customXml" ds:itemID="{938E1DDD-08DC-41A7-95E8-114EB629C3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4E92DD-A3A9-424D-9922-17060FD391AC}">
  <ds:schemaRefs>
    <ds:schemaRef ds:uri="http://www.w3.org/2001/XMLSchema"/>
    <ds:schemaRef ds:uri="http://schemas.monster.com/Monster/Seeker/WordResumeTemplat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TS010377966</Template>
  <TotalTime>0</TotalTime>
  <Pages>2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5805</CharactersWithSpaces>
  <SharedDoc>false</SharedDoc>
  <HLinks>
    <vt:vector size="6" baseType="variant">
      <vt:variant>
        <vt:i4>5439552</vt:i4>
      </vt:variant>
      <vt:variant>
        <vt:i4>0</vt:i4>
      </vt:variant>
      <vt:variant>
        <vt:i4>0</vt:i4>
      </vt:variant>
      <vt:variant>
        <vt:i4>5</vt:i4>
      </vt:variant>
      <vt:variant>
        <vt:lpwstr>http://clk.atdmt.com/MON/go/140269936/direct/01/</vt:lpwstr>
      </vt:variant>
      <vt:variant>
        <vt:lpwstr>
        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2010-06-30T19:31:00Z</dcterms:created>
  <dcterms:modified xsi:type="dcterms:W3CDTF">2010-06-30T20:46:00Z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TC103779669990</vt:lpwstr>
  </property>
</Properties>
</file>