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B78" w:rsidRDefault="00BC5D9D" w:rsidP="00BB4103">
      <w:pPr>
        <w:pStyle w:val="Name"/>
      </w:pPr>
      <w:r>
        <w:rPr>
          <w:noProof/>
        </w:rPr>
        <w:pict>
          <v:line id="_x0000_s1035" style="position:absolute;z-index:1" from="-15.75pt,-15.15pt" to="-15.75pt,695.1pt" strokecolor="#548dd4" strokeweight="5.25pt"/>
        </w:pict>
      </w:r>
      <w:r w:rsidR="00336C55">
        <w:rPr>
          <w:noProof/>
        </w:rPr>
        <w:t>Thomas M. mcGuire</w:t>
      </w:r>
    </w:p>
    <w:p w:rsidR="00F82226" w:rsidRPr="00F82226" w:rsidRDefault="00BC5D9D" w:rsidP="00386B61">
      <w:pPr>
        <w:pStyle w:val="Address"/>
        <w:ind w:right="-252"/>
        <w:jc w:val="left"/>
      </w:pPr>
      <w:r>
        <w:rPr>
          <w:noProof/>
        </w:rPr>
        <w:pict>
          <v:line id="_x0000_s1036" style="position:absolute;z-index:2" from="-45pt,20.15pt" to="495pt,20.15pt" strokecolor="#339" strokeweight="4pt"/>
        </w:pict>
      </w:r>
      <w:r w:rsidR="00336C55">
        <w:t xml:space="preserve">302 </w:t>
      </w:r>
      <w:proofErr w:type="spellStart"/>
      <w:r w:rsidR="00336C55">
        <w:t>Ashbourne</w:t>
      </w:r>
      <w:proofErr w:type="spellEnd"/>
      <w:r w:rsidR="00336C55">
        <w:t xml:space="preserve"> Trail</w:t>
      </w:r>
      <w:r w:rsidR="00F82226" w:rsidRPr="00F82226">
        <w:t xml:space="preserve"> </w:t>
      </w:r>
      <w:r w:rsidR="006174B9">
        <w:t xml:space="preserve"> </w:t>
      </w:r>
      <w:r w:rsidR="00F82226" w:rsidRPr="00F82226">
        <w:sym w:font="Wingdings" w:char="F0A7"/>
      </w:r>
      <w:r w:rsidR="00F82226" w:rsidRPr="00F82226">
        <w:t xml:space="preserve"> </w:t>
      </w:r>
      <w:r w:rsidR="006174B9">
        <w:t xml:space="preserve"> </w:t>
      </w:r>
      <w:r w:rsidR="00336C55">
        <w:t>Lawrenceville, GA 30043</w:t>
      </w:r>
      <w:r w:rsidR="00F82226" w:rsidRPr="00F82226">
        <w:t xml:space="preserve"> </w:t>
      </w:r>
      <w:r w:rsidR="006174B9">
        <w:t xml:space="preserve"> </w:t>
      </w:r>
      <w:r w:rsidR="00F82226" w:rsidRPr="00F82226">
        <w:sym w:font="Wingdings" w:char="F0A7"/>
      </w:r>
      <w:r w:rsidR="00F82226" w:rsidRPr="00F82226">
        <w:t xml:space="preserve"> </w:t>
      </w:r>
      <w:r w:rsidR="006174B9">
        <w:t xml:space="preserve"> </w:t>
      </w:r>
      <w:r w:rsidR="00F82226" w:rsidRPr="00F82226">
        <w:t xml:space="preserve">Phone: </w:t>
      </w:r>
      <w:r w:rsidR="00336C55">
        <w:t>678-442-8585</w:t>
      </w:r>
      <w:r w:rsidR="00F82226" w:rsidRPr="00F82226">
        <w:t xml:space="preserve"> </w:t>
      </w:r>
      <w:r w:rsidR="006174B9">
        <w:t xml:space="preserve"> </w:t>
      </w:r>
      <w:r w:rsidR="00F82226" w:rsidRPr="00F82226">
        <w:sym w:font="Wingdings" w:char="F0A7"/>
      </w:r>
      <w:r w:rsidR="00BB4103">
        <w:t xml:space="preserve"> </w:t>
      </w:r>
      <w:r w:rsidR="00386B61">
        <w:t>m</w:t>
      </w:r>
      <w:r w:rsidR="00336C55">
        <w:t>arty.mcguire</w:t>
      </w:r>
      <w:r w:rsidR="00386B61">
        <w:t>.30043</w:t>
      </w:r>
      <w:r w:rsidR="00336C55">
        <w:t>@</w:t>
      </w:r>
      <w:r w:rsidR="00386B61">
        <w:t>gmail.com</w:t>
      </w:r>
      <w:r w:rsidR="00F82226" w:rsidRPr="00F82226">
        <w:t xml:space="preserve"> </w:t>
      </w:r>
    </w:p>
    <w:p w:rsidR="00612830" w:rsidRPr="00F40EEF" w:rsidRDefault="00386B61" w:rsidP="00BB4103">
      <w:pPr>
        <w:pStyle w:val="ResumeTitle"/>
      </w:pPr>
      <w:r>
        <w:t>IT Manager,</w:t>
      </w:r>
      <w:r w:rsidR="00336C55">
        <w:t xml:space="preserve"> Principal Network Engineer</w:t>
      </w:r>
      <w:r>
        <w:t xml:space="preserve"> &amp; Enterprise Architect</w:t>
      </w:r>
    </w:p>
    <w:p w:rsidR="00336C55" w:rsidRPr="00336C55" w:rsidRDefault="00336C55" w:rsidP="006A6A3E">
      <w:pPr>
        <w:pStyle w:val="BodyText"/>
        <w:jc w:val="both"/>
        <w:rPr>
          <w:rFonts w:ascii="Tahoma" w:hAnsi="Tahoma" w:cs="Tahoma"/>
          <w:i w:val="0"/>
        </w:rPr>
      </w:pPr>
      <w:r w:rsidRPr="00336C55">
        <w:rPr>
          <w:rFonts w:ascii="Tahoma" w:hAnsi="Tahoma" w:cs="Tahoma"/>
          <w:i w:val="0"/>
        </w:rPr>
        <w:t>H</w:t>
      </w:r>
      <w:r w:rsidR="00342C21">
        <w:rPr>
          <w:rFonts w:ascii="Tahoma" w:hAnsi="Tahoma" w:cs="Tahoma"/>
          <w:i w:val="0"/>
        </w:rPr>
        <w:t>ighly motivated</w:t>
      </w:r>
      <w:r w:rsidR="006E569F">
        <w:rPr>
          <w:rFonts w:ascii="Tahoma" w:hAnsi="Tahoma" w:cs="Tahoma"/>
          <w:i w:val="0"/>
        </w:rPr>
        <w:t xml:space="preserve"> &amp; </w:t>
      </w:r>
      <w:r w:rsidR="00342C21">
        <w:rPr>
          <w:rFonts w:ascii="Tahoma" w:hAnsi="Tahoma" w:cs="Tahoma"/>
          <w:i w:val="0"/>
        </w:rPr>
        <w:t>s</w:t>
      </w:r>
      <w:r w:rsidRPr="00336C55">
        <w:rPr>
          <w:rFonts w:ascii="Tahoma" w:hAnsi="Tahoma" w:cs="Tahoma"/>
          <w:i w:val="0"/>
        </w:rPr>
        <w:t xml:space="preserve">uccessful IT </w:t>
      </w:r>
      <w:r w:rsidR="00342C21">
        <w:rPr>
          <w:rFonts w:ascii="Tahoma" w:hAnsi="Tahoma" w:cs="Tahoma"/>
          <w:i w:val="0"/>
        </w:rPr>
        <w:t>M</w:t>
      </w:r>
      <w:r w:rsidRPr="00336C55">
        <w:rPr>
          <w:rFonts w:ascii="Tahoma" w:hAnsi="Tahoma" w:cs="Tahoma"/>
          <w:i w:val="0"/>
        </w:rPr>
        <w:t xml:space="preserve">anager, </w:t>
      </w:r>
      <w:r w:rsidR="00342C21">
        <w:rPr>
          <w:rFonts w:ascii="Tahoma" w:hAnsi="Tahoma" w:cs="Tahoma"/>
          <w:i w:val="0"/>
        </w:rPr>
        <w:t xml:space="preserve">PM </w:t>
      </w:r>
      <w:r w:rsidRPr="00336C55">
        <w:rPr>
          <w:rFonts w:ascii="Tahoma" w:hAnsi="Tahoma" w:cs="Tahoma"/>
          <w:i w:val="0"/>
        </w:rPr>
        <w:t xml:space="preserve">&amp; </w:t>
      </w:r>
      <w:r w:rsidR="00342C21">
        <w:rPr>
          <w:rFonts w:ascii="Tahoma" w:hAnsi="Tahoma" w:cs="Tahoma"/>
          <w:i w:val="0"/>
        </w:rPr>
        <w:t>P</w:t>
      </w:r>
      <w:r w:rsidRPr="00336C55">
        <w:rPr>
          <w:rFonts w:ascii="Tahoma" w:hAnsi="Tahoma" w:cs="Tahoma"/>
          <w:i w:val="0"/>
        </w:rPr>
        <w:t xml:space="preserve">rincipal </w:t>
      </w:r>
      <w:r w:rsidR="00342C21">
        <w:rPr>
          <w:rFonts w:ascii="Tahoma" w:hAnsi="Tahoma" w:cs="Tahoma"/>
          <w:i w:val="0"/>
        </w:rPr>
        <w:t>Network E</w:t>
      </w:r>
      <w:r w:rsidRPr="00336C55">
        <w:rPr>
          <w:rFonts w:ascii="Tahoma" w:hAnsi="Tahoma" w:cs="Tahoma"/>
          <w:i w:val="0"/>
        </w:rPr>
        <w:t xml:space="preserve">ngineer with </w:t>
      </w:r>
      <w:r w:rsidR="00386B61">
        <w:rPr>
          <w:rFonts w:ascii="Tahoma" w:hAnsi="Tahoma" w:cs="Tahoma"/>
          <w:i w:val="0"/>
        </w:rPr>
        <w:t>18</w:t>
      </w:r>
      <w:r>
        <w:rPr>
          <w:rFonts w:ascii="Tahoma" w:hAnsi="Tahoma" w:cs="Tahoma"/>
          <w:i w:val="0"/>
        </w:rPr>
        <w:t>+</w:t>
      </w:r>
      <w:r w:rsidRPr="00336C55">
        <w:rPr>
          <w:rFonts w:ascii="Tahoma" w:hAnsi="Tahoma" w:cs="Tahoma"/>
          <w:i w:val="0"/>
        </w:rPr>
        <w:t xml:space="preserve"> years of applied technical experience in architecting </w:t>
      </w:r>
      <w:r w:rsidR="00342C21">
        <w:rPr>
          <w:rFonts w:ascii="Tahoma" w:hAnsi="Tahoma" w:cs="Tahoma"/>
          <w:i w:val="0"/>
        </w:rPr>
        <w:t xml:space="preserve">cutting edge </w:t>
      </w:r>
      <w:r w:rsidRPr="00336C55">
        <w:rPr>
          <w:rFonts w:ascii="Tahoma" w:hAnsi="Tahoma" w:cs="Tahoma"/>
          <w:i w:val="0"/>
        </w:rPr>
        <w:t xml:space="preserve">LAN/WAN infrastructures, </w:t>
      </w:r>
      <w:r w:rsidR="00342C21">
        <w:rPr>
          <w:rFonts w:ascii="Tahoma" w:hAnsi="Tahoma" w:cs="Tahoma"/>
          <w:i w:val="0"/>
        </w:rPr>
        <w:t xml:space="preserve">large </w:t>
      </w:r>
      <w:r w:rsidRPr="00336C55">
        <w:rPr>
          <w:rFonts w:ascii="Tahoma" w:hAnsi="Tahoma" w:cs="Tahoma"/>
          <w:i w:val="0"/>
        </w:rPr>
        <w:t xml:space="preserve">data centers &amp; implementing state of the art applications systems on multiple platforms &amp; environments.  </w:t>
      </w:r>
      <w:r>
        <w:rPr>
          <w:rFonts w:ascii="Tahoma" w:hAnsi="Tahoma" w:cs="Tahoma"/>
          <w:i w:val="0"/>
        </w:rPr>
        <w:t>Proven leader</w:t>
      </w:r>
      <w:r w:rsidRPr="00336C55">
        <w:rPr>
          <w:rFonts w:ascii="Tahoma" w:hAnsi="Tahoma" w:cs="Tahoma"/>
          <w:i w:val="0"/>
        </w:rPr>
        <w:t xml:space="preserve"> in IT operations &amp; engineering </w:t>
      </w:r>
      <w:r w:rsidR="00342C21">
        <w:rPr>
          <w:rFonts w:ascii="Tahoma" w:hAnsi="Tahoma" w:cs="Tahoma"/>
          <w:i w:val="0"/>
        </w:rPr>
        <w:t>with</w:t>
      </w:r>
      <w:r w:rsidRPr="00336C55">
        <w:rPr>
          <w:rFonts w:ascii="Tahoma" w:hAnsi="Tahoma" w:cs="Tahoma"/>
          <w:i w:val="0"/>
        </w:rPr>
        <w:t xml:space="preserve"> </w:t>
      </w:r>
      <w:r w:rsidR="00342C21">
        <w:rPr>
          <w:rFonts w:ascii="Tahoma" w:hAnsi="Tahoma" w:cs="Tahoma"/>
          <w:i w:val="0"/>
        </w:rPr>
        <w:t xml:space="preserve">substantial </w:t>
      </w:r>
      <w:r w:rsidRPr="00336C55">
        <w:rPr>
          <w:rFonts w:ascii="Tahoma" w:hAnsi="Tahoma" w:cs="Tahoma"/>
          <w:i w:val="0"/>
        </w:rPr>
        <w:t>IT acumen</w:t>
      </w:r>
      <w:r w:rsidR="006F76B9">
        <w:rPr>
          <w:rFonts w:ascii="Tahoma" w:hAnsi="Tahoma" w:cs="Tahoma"/>
          <w:i w:val="0"/>
        </w:rPr>
        <w:t xml:space="preserve"> and d</w:t>
      </w:r>
      <w:r w:rsidR="00342C21">
        <w:rPr>
          <w:rFonts w:ascii="Tahoma" w:hAnsi="Tahoma" w:cs="Tahoma"/>
          <w:i w:val="0"/>
        </w:rPr>
        <w:t>emonstrated</w:t>
      </w:r>
      <w:r w:rsidRPr="00336C55">
        <w:rPr>
          <w:rFonts w:ascii="Tahoma" w:hAnsi="Tahoma" w:cs="Tahoma"/>
          <w:i w:val="0"/>
        </w:rPr>
        <w:t xml:space="preserve"> ability to lead seamless implementations and deliver next-generation technica</w:t>
      </w:r>
      <w:r>
        <w:rPr>
          <w:rFonts w:ascii="Tahoma" w:hAnsi="Tahoma" w:cs="Tahoma"/>
          <w:i w:val="0"/>
        </w:rPr>
        <w:t xml:space="preserve">l solutions improving revenue </w:t>
      </w:r>
      <w:r w:rsidRPr="00336C55">
        <w:rPr>
          <w:rFonts w:ascii="Tahoma" w:hAnsi="Tahoma" w:cs="Tahoma"/>
          <w:i w:val="0"/>
        </w:rPr>
        <w:t>margins and workplace productivity.</w:t>
      </w:r>
    </w:p>
    <w:p w:rsidR="00927B78" w:rsidRPr="00847572" w:rsidRDefault="00927B78" w:rsidP="00ED6072">
      <w:pPr>
        <w:pStyle w:val="ResumeSectionHeaders"/>
      </w:pPr>
      <w:r w:rsidRPr="00847572">
        <w:t>Expertise Highlights</w:t>
      </w:r>
    </w:p>
    <w:tbl>
      <w:tblPr>
        <w:tblW w:w="0" w:type="auto"/>
        <w:tblInd w:w="108" w:type="dxa"/>
        <w:shd w:val="clear" w:color="auto" w:fill="F2F2F2"/>
        <w:tblLook w:val="00B0"/>
      </w:tblPr>
      <w:tblGrid>
        <w:gridCol w:w="4320"/>
        <w:gridCol w:w="5310"/>
      </w:tblGrid>
      <w:tr w:rsidR="007F58FD" w:rsidTr="00524530">
        <w:tc>
          <w:tcPr>
            <w:tcW w:w="4320" w:type="dxa"/>
            <w:shd w:val="clear" w:color="auto" w:fill="F2F2F2"/>
          </w:tcPr>
          <w:p w:rsidR="00C20227" w:rsidRDefault="00C20227" w:rsidP="00ED6072">
            <w:pPr>
              <w:pStyle w:val="ResumeBulletPoints"/>
            </w:pPr>
            <w:r>
              <w:t>PMI Certified Project Mgmt Prof (PMP)</w:t>
            </w:r>
          </w:p>
          <w:p w:rsidR="007F58FD" w:rsidRPr="007D6F33" w:rsidRDefault="006F76B9" w:rsidP="00ED6072">
            <w:pPr>
              <w:pStyle w:val="ResumeBulletPoints"/>
            </w:pPr>
            <w:r>
              <w:t>IT Network</w:t>
            </w:r>
            <w:r w:rsidR="00386B61">
              <w:t xml:space="preserve"> Enterprise</w:t>
            </w:r>
            <w:r>
              <w:t xml:space="preserve"> Architect</w:t>
            </w:r>
          </w:p>
          <w:p w:rsidR="00730AB4" w:rsidRPr="007D6F33" w:rsidRDefault="006F76B9" w:rsidP="00ED6072">
            <w:pPr>
              <w:pStyle w:val="ResumeBulletPoints"/>
            </w:pPr>
            <w:r>
              <w:t>Cisco CCNP Level NW Engineer</w:t>
            </w:r>
          </w:p>
          <w:p w:rsidR="007F58FD" w:rsidRPr="007D6F33" w:rsidRDefault="006F76B9" w:rsidP="00ED6072">
            <w:pPr>
              <w:pStyle w:val="ResumeBulletPoints"/>
            </w:pPr>
            <w:r>
              <w:t>Cisco ASA, ACS, VPN Specialist</w:t>
            </w:r>
            <w:r w:rsidR="007F58FD" w:rsidRPr="007D6F33">
              <w:t xml:space="preserve"> </w:t>
            </w:r>
          </w:p>
          <w:p w:rsidR="007F58FD" w:rsidRPr="007D6F33" w:rsidRDefault="00CB687C" w:rsidP="00ED6072">
            <w:pPr>
              <w:pStyle w:val="ResumeBulletPoints"/>
            </w:pPr>
            <w:r>
              <w:t>Active DOD NAC Secret Clearance</w:t>
            </w:r>
          </w:p>
          <w:p w:rsidR="0032363F" w:rsidRPr="007D6F33" w:rsidRDefault="0032363F" w:rsidP="00ED6072">
            <w:pPr>
              <w:pStyle w:val="ResumeBulletPoints"/>
            </w:pPr>
            <w:r>
              <w:t>MCP, MCSA, MCSE + IIS</w:t>
            </w:r>
          </w:p>
        </w:tc>
        <w:tc>
          <w:tcPr>
            <w:tcW w:w="5310" w:type="dxa"/>
            <w:shd w:val="clear" w:color="auto" w:fill="F2F2F2"/>
          </w:tcPr>
          <w:p w:rsidR="00A25E82" w:rsidRPr="007D6F33" w:rsidRDefault="006F76B9" w:rsidP="00ED6072">
            <w:pPr>
              <w:pStyle w:val="ResumeBulletPoints"/>
            </w:pPr>
            <w:r>
              <w:t>UNIX/LINUX/SUN System Administrator</w:t>
            </w:r>
          </w:p>
          <w:p w:rsidR="007F58FD" w:rsidRPr="007D6F33" w:rsidRDefault="006F76B9" w:rsidP="00ED6072">
            <w:pPr>
              <w:pStyle w:val="ResumeBulletPoints"/>
            </w:pPr>
            <w:r>
              <w:t>Data Center</w:t>
            </w:r>
            <w:r w:rsidR="00C856F3">
              <w:t>, AD, Exchange</w:t>
            </w:r>
            <w:r>
              <w:t xml:space="preserve"> Migrations</w:t>
            </w:r>
            <w:r w:rsidR="00730AB4">
              <w:t xml:space="preserve"> </w:t>
            </w:r>
            <w:r>
              <w:t>Manager</w:t>
            </w:r>
          </w:p>
          <w:p w:rsidR="006F76B9" w:rsidRPr="007D6F33" w:rsidRDefault="006F76B9" w:rsidP="006F76B9">
            <w:pPr>
              <w:pStyle w:val="ResumeBulletPoints"/>
            </w:pPr>
            <w:r>
              <w:t>IT Merger</w:t>
            </w:r>
            <w:r w:rsidR="0032363F">
              <w:t>s</w:t>
            </w:r>
            <w:r>
              <w:t>, Acquisition</w:t>
            </w:r>
            <w:r w:rsidR="0032363F">
              <w:t>s</w:t>
            </w:r>
            <w:r>
              <w:t xml:space="preserve"> &amp; Integration PM</w:t>
            </w:r>
          </w:p>
          <w:p w:rsidR="007F58FD" w:rsidRPr="007D6F33" w:rsidRDefault="006F76B9" w:rsidP="00ED6072">
            <w:pPr>
              <w:pStyle w:val="ResumeBulletPoints"/>
            </w:pPr>
            <w:r>
              <w:t>Digital Broadband Delivery System Professional</w:t>
            </w:r>
          </w:p>
          <w:p w:rsidR="00C20227" w:rsidRDefault="0032363F" w:rsidP="00C20227">
            <w:pPr>
              <w:pStyle w:val="ResumeBulletPoints"/>
            </w:pPr>
            <w:r>
              <w:t xml:space="preserve">Information &amp; Security Management </w:t>
            </w:r>
            <w:r w:rsidR="00F4508D">
              <w:t xml:space="preserve">Chief </w:t>
            </w:r>
            <w:r>
              <w:t>Instructor</w:t>
            </w:r>
            <w:r w:rsidR="00C20227">
              <w:t xml:space="preserve"> </w:t>
            </w:r>
          </w:p>
          <w:p w:rsidR="0032363F" w:rsidRPr="007D6F33" w:rsidRDefault="00C20227" w:rsidP="00C20227">
            <w:pPr>
              <w:pStyle w:val="ResumeBulletPoints"/>
            </w:pPr>
            <w:r>
              <w:t xml:space="preserve">CA </w:t>
            </w:r>
            <w:proofErr w:type="spellStart"/>
            <w:r>
              <w:t>Unicenter</w:t>
            </w:r>
            <w:proofErr w:type="spellEnd"/>
            <w:r>
              <w:t xml:space="preserve"> </w:t>
            </w:r>
            <w:proofErr w:type="spellStart"/>
            <w:r>
              <w:t>eHealth</w:t>
            </w:r>
            <w:proofErr w:type="spellEnd"/>
            <w:r>
              <w:t xml:space="preserve"> Administrator</w:t>
            </w:r>
          </w:p>
        </w:tc>
      </w:tr>
    </w:tbl>
    <w:p w:rsidR="00B170EB" w:rsidRPr="00847572" w:rsidRDefault="00927B78" w:rsidP="00ED6072">
      <w:pPr>
        <w:pStyle w:val="ResumeSectionHeaders"/>
      </w:pPr>
      <w:r w:rsidRPr="00847572">
        <w:t>Professional Experience</w:t>
      </w:r>
    </w:p>
    <w:tbl>
      <w:tblPr>
        <w:tblW w:w="10008" w:type="dxa"/>
        <w:tblLook w:val="00B0"/>
      </w:tblPr>
      <w:tblGrid>
        <w:gridCol w:w="6948"/>
        <w:gridCol w:w="3060"/>
      </w:tblGrid>
      <w:tr w:rsidR="00B170EB" w:rsidRPr="00F82226" w:rsidTr="009E6818">
        <w:tc>
          <w:tcPr>
            <w:tcW w:w="6948" w:type="dxa"/>
          </w:tcPr>
          <w:p w:rsidR="00B170EB" w:rsidRPr="008C6D73" w:rsidRDefault="00B170EB" w:rsidP="009E6818">
            <w:pPr>
              <w:pStyle w:val="BusinessNameAllCaps"/>
            </w:pPr>
            <w:r>
              <w:t>IP Plus Consulting inc., Atlanta, ga</w:t>
            </w:r>
          </w:p>
        </w:tc>
        <w:tc>
          <w:tcPr>
            <w:tcW w:w="3060" w:type="dxa"/>
          </w:tcPr>
          <w:p w:rsidR="00B170EB" w:rsidRPr="00FF38F9" w:rsidRDefault="00B170EB" w:rsidP="009E6818">
            <w:pPr>
              <w:pStyle w:val="DateRange"/>
            </w:pPr>
          </w:p>
        </w:tc>
      </w:tr>
    </w:tbl>
    <w:p w:rsidR="00B170EB" w:rsidRDefault="00B170EB" w:rsidP="00B170EB">
      <w:pPr>
        <w:pStyle w:val="JobTitle"/>
        <w:rPr>
          <w:b w:val="0"/>
          <w:u w:val="none"/>
        </w:rPr>
      </w:pPr>
      <w:r>
        <w:t>Microsoft Enterprise Architect</w:t>
      </w:r>
      <w:r w:rsidRPr="00DB04DB">
        <w:rPr>
          <w:b w:val="0"/>
          <w:u w:val="none"/>
        </w:rPr>
        <w:tab/>
      </w:r>
      <w:r w:rsidRPr="00DB04DB">
        <w:rPr>
          <w:b w:val="0"/>
          <w:u w:val="none"/>
        </w:rPr>
        <w:tab/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</w:t>
      </w:r>
      <w:r w:rsidRPr="00DB04DB">
        <w:rPr>
          <w:b w:val="0"/>
          <w:u w:val="none"/>
        </w:rPr>
        <w:t xml:space="preserve"> </w:t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  <w:t xml:space="preserve">  Sep</w:t>
      </w:r>
      <w:r w:rsidRPr="00DB04DB">
        <w:rPr>
          <w:b w:val="0"/>
          <w:u w:val="none"/>
        </w:rPr>
        <w:t xml:space="preserve"> 200</w:t>
      </w:r>
      <w:r>
        <w:rPr>
          <w:b w:val="0"/>
          <w:u w:val="none"/>
        </w:rPr>
        <w:t>9</w:t>
      </w:r>
      <w:r w:rsidRPr="00DB04DB">
        <w:rPr>
          <w:b w:val="0"/>
          <w:u w:val="none"/>
        </w:rPr>
        <w:t>-</w:t>
      </w:r>
      <w:r>
        <w:rPr>
          <w:b w:val="0"/>
          <w:u w:val="none"/>
        </w:rPr>
        <w:t>Present</w:t>
      </w:r>
    </w:p>
    <w:p w:rsidR="00927B78" w:rsidRPr="00ED0B0F" w:rsidRDefault="00335666" w:rsidP="00ED0B0F">
      <w:pPr>
        <w:pStyle w:val="KeyResults"/>
        <w:spacing w:after="0"/>
        <w:jc w:val="left"/>
        <w:rPr>
          <w:b w:val="0"/>
          <w:i w:val="0"/>
        </w:rPr>
      </w:pPr>
      <w:r>
        <w:rPr>
          <w:b w:val="0"/>
          <w:i w:val="0"/>
        </w:rPr>
        <w:t xml:space="preserve">Serve as G6 Project Manager for Strategic Relocation of Third Army, USARCENT network(s) &amp; data center migration </w:t>
      </w:r>
      <w:r w:rsidR="000069BF">
        <w:rPr>
          <w:b w:val="0"/>
          <w:i w:val="0"/>
        </w:rPr>
        <w:t>of ~$</w:t>
      </w:r>
      <w:r w:rsidR="004733E2">
        <w:rPr>
          <w:b w:val="0"/>
          <w:i w:val="0"/>
        </w:rPr>
        <w:t>10</w:t>
      </w:r>
      <w:r w:rsidR="000069BF">
        <w:rPr>
          <w:b w:val="0"/>
          <w:i w:val="0"/>
        </w:rPr>
        <w:t xml:space="preserve">M in IT assets </w:t>
      </w:r>
      <w:r>
        <w:rPr>
          <w:b w:val="0"/>
          <w:i w:val="0"/>
        </w:rPr>
        <w:t xml:space="preserve">from Ft. McPherson, GA to Shaw AFB, SC.  </w:t>
      </w:r>
      <w:r w:rsidR="00B170EB">
        <w:rPr>
          <w:b w:val="0"/>
          <w:i w:val="0"/>
        </w:rPr>
        <w:t>I</w:t>
      </w:r>
      <w:r w:rsidR="005950B3">
        <w:rPr>
          <w:b w:val="0"/>
          <w:i w:val="0"/>
        </w:rPr>
        <w:t xml:space="preserve">dentify, prioritize </w:t>
      </w:r>
      <w:r w:rsidR="00ED0B0F">
        <w:rPr>
          <w:b w:val="0"/>
          <w:i w:val="0"/>
        </w:rPr>
        <w:t>&amp;</w:t>
      </w:r>
      <w:r w:rsidR="00B170EB">
        <w:rPr>
          <w:b w:val="0"/>
          <w:i w:val="0"/>
        </w:rPr>
        <w:t xml:space="preserve"> architect</w:t>
      </w:r>
      <w:r w:rsidR="00B170EB" w:rsidRPr="00ED0B0F">
        <w:rPr>
          <w:b w:val="0"/>
          <w:i w:val="0"/>
        </w:rPr>
        <w:t xml:space="preserve"> </w:t>
      </w:r>
      <w:r w:rsidR="00ED0B0F">
        <w:rPr>
          <w:b w:val="0"/>
          <w:i w:val="0"/>
        </w:rPr>
        <w:t xml:space="preserve">infrastructure &amp; platform centric </w:t>
      </w:r>
      <w:r w:rsidR="00ED0B0F" w:rsidRPr="00ED0B0F">
        <w:rPr>
          <w:b w:val="0"/>
          <w:i w:val="0"/>
        </w:rPr>
        <w:t>solutions</w:t>
      </w:r>
      <w:r w:rsidR="00B170EB" w:rsidRPr="0060270E">
        <w:t xml:space="preserve"> </w:t>
      </w:r>
      <w:r w:rsidR="00ED0B0F">
        <w:rPr>
          <w:b w:val="0"/>
          <w:i w:val="0"/>
        </w:rPr>
        <w:t xml:space="preserve">to address IT opportunities </w:t>
      </w:r>
      <w:r w:rsidR="006E569F">
        <w:rPr>
          <w:b w:val="0"/>
          <w:i w:val="0"/>
        </w:rPr>
        <w:t>for voice &amp; data convergence</w:t>
      </w:r>
      <w:r w:rsidR="00ED0B0F">
        <w:rPr>
          <w:b w:val="0"/>
          <w:i w:val="0"/>
        </w:rPr>
        <w:t xml:space="preserve">.  </w:t>
      </w:r>
      <w:r w:rsidR="004733E2">
        <w:rPr>
          <w:b w:val="0"/>
          <w:i w:val="0"/>
        </w:rPr>
        <w:t>Identify benefit areas, validate</w:t>
      </w:r>
      <w:r w:rsidR="00ED0B0F">
        <w:rPr>
          <w:b w:val="0"/>
          <w:i w:val="0"/>
        </w:rPr>
        <w:t xml:space="preserve"> </w:t>
      </w:r>
      <w:r w:rsidR="004733E2">
        <w:rPr>
          <w:b w:val="0"/>
          <w:i w:val="0"/>
        </w:rPr>
        <w:t>desired architectures &amp; define</w:t>
      </w:r>
      <w:r w:rsidR="00ED0B0F">
        <w:rPr>
          <w:b w:val="0"/>
          <w:i w:val="0"/>
        </w:rPr>
        <w:t xml:space="preserve"> </w:t>
      </w:r>
      <w:r w:rsidR="007620FC">
        <w:rPr>
          <w:b w:val="0"/>
          <w:i w:val="0"/>
        </w:rPr>
        <w:t>a</w:t>
      </w:r>
      <w:r w:rsidR="00B1145C">
        <w:rPr>
          <w:b w:val="0"/>
          <w:i w:val="0"/>
        </w:rPr>
        <w:t xml:space="preserve"> </w:t>
      </w:r>
      <w:r w:rsidR="00ED0B0F">
        <w:rPr>
          <w:b w:val="0"/>
          <w:i w:val="0"/>
        </w:rPr>
        <w:t xml:space="preserve">long-term road map for strategic IT initiatives </w:t>
      </w:r>
      <w:r>
        <w:rPr>
          <w:b w:val="0"/>
          <w:i w:val="0"/>
        </w:rPr>
        <w:t>to</w:t>
      </w:r>
      <w:r w:rsidR="00ED0B0F">
        <w:rPr>
          <w:b w:val="0"/>
          <w:i w:val="0"/>
        </w:rPr>
        <w:t xml:space="preserve"> support </w:t>
      </w:r>
      <w:r w:rsidR="00B1145C">
        <w:rPr>
          <w:b w:val="0"/>
          <w:i w:val="0"/>
        </w:rPr>
        <w:t xml:space="preserve">the </w:t>
      </w:r>
      <w:r w:rsidR="004733E2">
        <w:rPr>
          <w:b w:val="0"/>
          <w:i w:val="0"/>
        </w:rPr>
        <w:t xml:space="preserve">seamless </w:t>
      </w:r>
      <w:r w:rsidR="00B1145C">
        <w:rPr>
          <w:b w:val="0"/>
          <w:i w:val="0"/>
        </w:rPr>
        <w:t xml:space="preserve">movement </w:t>
      </w:r>
      <w:r w:rsidR="00386B61">
        <w:rPr>
          <w:b w:val="0"/>
          <w:i w:val="0"/>
        </w:rPr>
        <w:t>of</w:t>
      </w:r>
      <w:r w:rsidR="00ED0B0F">
        <w:rPr>
          <w:b w:val="0"/>
          <w:i w:val="0"/>
        </w:rPr>
        <w:t xml:space="preserve"> </w:t>
      </w:r>
      <w:r w:rsidR="004733E2">
        <w:rPr>
          <w:b w:val="0"/>
          <w:i w:val="0"/>
        </w:rPr>
        <w:t>Third Army/</w:t>
      </w:r>
      <w:r w:rsidR="00386B61">
        <w:rPr>
          <w:b w:val="0"/>
          <w:i w:val="0"/>
        </w:rPr>
        <w:t>US</w:t>
      </w:r>
      <w:r w:rsidR="00B1145C">
        <w:rPr>
          <w:b w:val="0"/>
          <w:i w:val="0"/>
        </w:rPr>
        <w:t xml:space="preserve">ARCENT </w:t>
      </w:r>
      <w:r w:rsidR="006E569F">
        <w:rPr>
          <w:b w:val="0"/>
          <w:i w:val="0"/>
        </w:rPr>
        <w:t>from Ft. McPherson, GA to Shaw AFB, SC.</w:t>
      </w:r>
    </w:p>
    <w:tbl>
      <w:tblPr>
        <w:tblW w:w="10065" w:type="dxa"/>
        <w:tblLook w:val="01E0"/>
      </w:tblPr>
      <w:tblGrid>
        <w:gridCol w:w="7711"/>
        <w:gridCol w:w="2223"/>
        <w:gridCol w:w="131"/>
      </w:tblGrid>
      <w:tr w:rsidR="006B7999" w:rsidRPr="00F82226" w:rsidTr="0078266E">
        <w:trPr>
          <w:gridAfter w:val="1"/>
          <w:wAfter w:w="131" w:type="dxa"/>
          <w:trHeight w:val="351"/>
        </w:trPr>
        <w:tc>
          <w:tcPr>
            <w:tcW w:w="9934" w:type="dxa"/>
            <w:gridSpan w:val="2"/>
          </w:tcPr>
          <w:p w:rsidR="006B7999" w:rsidRPr="006B7999" w:rsidRDefault="006B7999" w:rsidP="003900C4">
            <w:pPr>
              <w:pStyle w:val="BusinessNameAllCaps"/>
            </w:pPr>
            <w:r w:rsidRPr="006B7999">
              <w:t>General Dynamics Information Technology, Peachtree City, GA</w:t>
            </w:r>
          </w:p>
        </w:tc>
      </w:tr>
      <w:tr w:rsidR="006B7999" w:rsidRPr="00C56B9B" w:rsidTr="0078266E">
        <w:trPr>
          <w:gridAfter w:val="1"/>
          <w:wAfter w:w="131" w:type="dxa"/>
          <w:trHeight w:val="3561"/>
        </w:trPr>
        <w:tc>
          <w:tcPr>
            <w:tcW w:w="9934" w:type="dxa"/>
            <w:gridSpan w:val="2"/>
            <w:shd w:val="clear" w:color="auto" w:fill="auto"/>
          </w:tcPr>
          <w:p w:rsidR="006B7999" w:rsidRPr="006B7999" w:rsidRDefault="006B7999" w:rsidP="003900C4">
            <w:pPr>
              <w:pStyle w:val="JobTitle"/>
              <w:rPr>
                <w:b w:val="0"/>
                <w:u w:val="none"/>
              </w:rPr>
            </w:pPr>
            <w:r>
              <w:t xml:space="preserve">Principal WAN Engineer, USAR G2/G6 ARNET </w:t>
            </w:r>
            <w:r w:rsidRPr="006B7999">
              <w:t xml:space="preserve">II </w:t>
            </w:r>
            <w:r w:rsidRPr="006B7999">
              <w:rPr>
                <w:b w:val="0"/>
                <w:u w:val="none"/>
              </w:rPr>
              <w:t xml:space="preserve">                                          </w:t>
            </w:r>
            <w:r w:rsidR="0078266E">
              <w:rPr>
                <w:b w:val="0"/>
                <w:u w:val="none"/>
              </w:rPr>
              <w:t xml:space="preserve">      </w:t>
            </w:r>
            <w:r w:rsidRPr="006B7999">
              <w:rPr>
                <w:b w:val="0"/>
                <w:u w:val="none"/>
              </w:rPr>
              <w:t>Mar 2008-</w:t>
            </w:r>
            <w:r w:rsidR="00B1145C">
              <w:rPr>
                <w:b w:val="0"/>
                <w:u w:val="none"/>
              </w:rPr>
              <w:t>Sep 2009</w:t>
            </w:r>
          </w:p>
          <w:p w:rsidR="0062331D" w:rsidRDefault="006B7999" w:rsidP="006B7999">
            <w:pPr>
              <w:pStyle w:val="NormalWeb"/>
              <w:spacing w:before="0" w:beforeAutospacing="0" w:after="0" w:afterAutospacing="0"/>
              <w:ind w:right="-36"/>
              <w:rPr>
                <w:rFonts w:ascii="Tahoma" w:hAnsi="Tahoma" w:cs="Tahoma"/>
              </w:rPr>
            </w:pPr>
            <w:r w:rsidRPr="0060270E">
              <w:rPr>
                <w:rFonts w:ascii="Tahoma" w:hAnsi="Tahoma" w:cs="Tahoma"/>
              </w:rPr>
              <w:t xml:space="preserve">Engineer complex routing &amp; switching solutions to improve the USAR WAN at 900+ </w:t>
            </w:r>
            <w:r w:rsidR="004C3919">
              <w:rPr>
                <w:rFonts w:ascii="Tahoma" w:hAnsi="Tahoma" w:cs="Tahoma"/>
              </w:rPr>
              <w:t>USAR Centers</w:t>
            </w:r>
            <w:r w:rsidR="0062331D">
              <w:rPr>
                <w:rFonts w:ascii="Tahoma" w:hAnsi="Tahoma" w:cs="Tahoma"/>
              </w:rPr>
              <w:t xml:space="preserve"> across the </w:t>
            </w:r>
            <w:r w:rsidR="004C3919">
              <w:rPr>
                <w:rFonts w:ascii="Tahoma" w:hAnsi="Tahoma" w:cs="Tahoma"/>
              </w:rPr>
              <w:t>nation</w:t>
            </w:r>
            <w:r w:rsidRPr="0060270E">
              <w:rPr>
                <w:rFonts w:ascii="Tahoma" w:hAnsi="Tahoma" w:cs="Tahoma"/>
              </w:rPr>
              <w:t xml:space="preserve">. Architect, &amp; implement </w:t>
            </w:r>
            <w:r w:rsidR="004C3919">
              <w:rPr>
                <w:rFonts w:ascii="Tahoma" w:hAnsi="Tahoma" w:cs="Tahoma"/>
              </w:rPr>
              <w:t xml:space="preserve">routing </w:t>
            </w:r>
            <w:r w:rsidRPr="0060270E">
              <w:rPr>
                <w:rFonts w:ascii="Tahoma" w:hAnsi="Tahoma" w:cs="Tahoma"/>
              </w:rPr>
              <w:t xml:space="preserve">solutions for ARNET MPLS </w:t>
            </w:r>
            <w:r w:rsidR="004C3919">
              <w:rPr>
                <w:rFonts w:ascii="Tahoma" w:hAnsi="Tahoma" w:cs="Tahoma"/>
              </w:rPr>
              <w:t>over</w:t>
            </w:r>
            <w:r w:rsidRPr="0060270E">
              <w:rPr>
                <w:rFonts w:ascii="Tahoma" w:hAnsi="Tahoma" w:cs="Tahoma"/>
              </w:rPr>
              <w:t xml:space="preserve"> BGP, OSPF,</w:t>
            </w:r>
            <w:r w:rsidR="004C3919">
              <w:rPr>
                <w:rFonts w:ascii="Tahoma" w:hAnsi="Tahoma" w:cs="Tahoma"/>
              </w:rPr>
              <w:t xml:space="preserve"> &amp; PPP protocols.</w:t>
            </w:r>
          </w:p>
          <w:p w:rsidR="0062331D" w:rsidRPr="00851C8B" w:rsidRDefault="0062331D" w:rsidP="0062331D">
            <w:pPr>
              <w:pStyle w:val="KeyResults"/>
            </w:pPr>
            <w:r w:rsidRPr="00851C8B">
              <w:t>Key Results:</w:t>
            </w:r>
          </w:p>
          <w:p w:rsidR="0062331D" w:rsidRDefault="0062331D" w:rsidP="006A6A3E">
            <w:pPr>
              <w:pStyle w:val="ResumeBulletPoints"/>
              <w:spacing w:after="0"/>
              <w:ind w:right="-36"/>
            </w:pPr>
            <w:r w:rsidRPr="0062331D">
              <w:t xml:space="preserve">Manage multiple, simultaneous projects </w:t>
            </w:r>
            <w:r w:rsidR="00753B8D">
              <w:t xml:space="preserve">at US Army </w:t>
            </w:r>
            <w:r w:rsidR="006A6A3E">
              <w:t>installations</w:t>
            </w:r>
            <w:r w:rsidR="004C3919">
              <w:t xml:space="preserve"> by</w:t>
            </w:r>
            <w:r w:rsidR="00753B8D">
              <w:t xml:space="preserve"> migrating, </w:t>
            </w:r>
            <w:r w:rsidR="004C3919">
              <w:t>expanding</w:t>
            </w:r>
            <w:r w:rsidR="00753B8D">
              <w:t xml:space="preserve"> &amp; advertising</w:t>
            </w:r>
            <w:r w:rsidRPr="0062331D">
              <w:t xml:space="preserve"> USAR IP </w:t>
            </w:r>
            <w:r w:rsidR="006A6A3E">
              <w:t xml:space="preserve">address </w:t>
            </w:r>
            <w:r w:rsidRPr="0062331D">
              <w:t>space</w:t>
            </w:r>
            <w:r w:rsidR="006A6A3E">
              <w:t xml:space="preserve">, opening firewall ports </w:t>
            </w:r>
            <w:r w:rsidRPr="0062331D">
              <w:t xml:space="preserve">&amp; routing </w:t>
            </w:r>
            <w:r w:rsidR="006A6A3E">
              <w:t xml:space="preserve">ARNET </w:t>
            </w:r>
            <w:r w:rsidRPr="0062331D">
              <w:t xml:space="preserve">traffic </w:t>
            </w:r>
            <w:r w:rsidR="006A6A3E">
              <w:t>more efficiently.</w:t>
            </w:r>
          </w:p>
          <w:p w:rsidR="0062331D" w:rsidRDefault="00753B8D" w:rsidP="006A6A3E">
            <w:pPr>
              <w:pStyle w:val="ResumeBulletPoints"/>
              <w:spacing w:after="0"/>
              <w:ind w:right="-36"/>
            </w:pPr>
            <w:r>
              <w:t xml:space="preserve">Baseline, </w:t>
            </w:r>
            <w:r w:rsidR="006B7999" w:rsidRPr="0060270E">
              <w:t>monitor</w:t>
            </w:r>
            <w:r>
              <w:t xml:space="preserve"> &amp; improve</w:t>
            </w:r>
            <w:r w:rsidR="006B7999" w:rsidRPr="0060270E">
              <w:t xml:space="preserve"> ARNET</w:t>
            </w:r>
            <w:r w:rsidR="0062331D">
              <w:t xml:space="preserve"> II</w:t>
            </w:r>
            <w:r>
              <w:t xml:space="preserve"> latency issues </w:t>
            </w:r>
            <w:r w:rsidR="006B7999" w:rsidRPr="0060270E">
              <w:t>using Cisco NAM, NCM, Visual CSU</w:t>
            </w:r>
            <w:r w:rsidR="004C3919">
              <w:t>/DSU</w:t>
            </w:r>
            <w:r w:rsidR="006B7999" w:rsidRPr="0060270E">
              <w:t xml:space="preserve">s, </w:t>
            </w:r>
            <w:proofErr w:type="spellStart"/>
            <w:r w:rsidR="006B7999" w:rsidRPr="0060270E">
              <w:t>Solarwinds</w:t>
            </w:r>
            <w:proofErr w:type="spellEnd"/>
            <w:r w:rsidR="004C3919">
              <w:t xml:space="preserve"> ORION, CA Spectrum, What’s up Gold</w:t>
            </w:r>
            <w:r w:rsidR="006B7999" w:rsidRPr="0060270E">
              <w:t xml:space="preserve"> &amp; m</w:t>
            </w:r>
            <w:r w:rsidR="004C3919">
              <w:t>ore</w:t>
            </w:r>
            <w:r>
              <w:t xml:space="preserve"> SNMP &amp; NW management applications</w:t>
            </w:r>
            <w:r w:rsidR="006B7999" w:rsidRPr="0060270E">
              <w:t xml:space="preserve">.  </w:t>
            </w:r>
          </w:p>
          <w:p w:rsidR="0062331D" w:rsidRDefault="004C3919" w:rsidP="006A6A3E">
            <w:pPr>
              <w:pStyle w:val="ResumeBulletPoints"/>
              <w:spacing w:after="0"/>
              <w:ind w:right="-36"/>
            </w:pPr>
            <w:r>
              <w:t>Successfully architected, configured &amp; installed two</w:t>
            </w:r>
            <w:r w:rsidR="006B7999" w:rsidRPr="0060270E">
              <w:t xml:space="preserve"> </w:t>
            </w:r>
            <w:r>
              <w:t xml:space="preserve">Cisco </w:t>
            </w:r>
            <w:r w:rsidR="006B7999" w:rsidRPr="0060270E">
              <w:t>Adaptive Security Appliance 5550</w:t>
            </w:r>
            <w:r>
              <w:t xml:space="preserve"> remote VPN devices to </w:t>
            </w:r>
            <w:r w:rsidR="006B7999" w:rsidRPr="0060270E">
              <w:t>replace aging</w:t>
            </w:r>
            <w:r>
              <w:t>, end-of-life</w:t>
            </w:r>
            <w:r w:rsidR="006B7999" w:rsidRPr="0060270E">
              <w:t xml:space="preserve"> </w:t>
            </w:r>
            <w:r>
              <w:t xml:space="preserve">Cisco </w:t>
            </w:r>
            <w:r w:rsidR="006B7999" w:rsidRPr="0060270E">
              <w:t xml:space="preserve">VPN </w:t>
            </w:r>
            <w:r>
              <w:t xml:space="preserve">3060 </w:t>
            </w:r>
            <w:r w:rsidR="006B7999" w:rsidRPr="0060270E">
              <w:t>concentrators</w:t>
            </w:r>
            <w:r>
              <w:t xml:space="preserve">, </w:t>
            </w:r>
            <w:r w:rsidR="00753B8D">
              <w:t>to include the</w:t>
            </w:r>
            <w:r>
              <w:t xml:space="preserve"> install</w:t>
            </w:r>
            <w:r w:rsidR="00753B8D">
              <w:t>ation</w:t>
            </w:r>
            <w:r>
              <w:t xml:space="preserve"> </w:t>
            </w:r>
            <w:r w:rsidR="00753B8D">
              <w:t xml:space="preserve">of </w:t>
            </w:r>
            <w:r>
              <w:t xml:space="preserve">new </w:t>
            </w:r>
            <w:r w:rsidR="00753B8D">
              <w:t xml:space="preserve">DOD </w:t>
            </w:r>
            <w:r>
              <w:t xml:space="preserve">security certificates to support thousands of </w:t>
            </w:r>
            <w:r w:rsidR="00753B8D">
              <w:t xml:space="preserve">USAR </w:t>
            </w:r>
            <w:r>
              <w:t>PKI remote users worldwide.</w:t>
            </w:r>
            <w:r w:rsidR="006B7999" w:rsidRPr="0060270E">
              <w:t xml:space="preserve">   </w:t>
            </w:r>
          </w:p>
          <w:p w:rsidR="006B7999" w:rsidRPr="006B7999" w:rsidRDefault="006B7999" w:rsidP="006A6A3E">
            <w:pPr>
              <w:pStyle w:val="ResumeBulletPoints"/>
              <w:spacing w:after="0"/>
              <w:ind w:right="-36"/>
            </w:pPr>
            <w:r w:rsidRPr="0060270E">
              <w:t>Provide Tier 3 technical level expertise to the 24x7 ENOSC</w:t>
            </w:r>
            <w:r w:rsidR="00753B8D">
              <w:t xml:space="preserve"> on circuit configuration &amp;</w:t>
            </w:r>
            <w:r w:rsidRPr="0060270E">
              <w:t xml:space="preserve"> troubleshooting</w:t>
            </w:r>
            <w:r w:rsidR="00753B8D">
              <w:t>, enhancing</w:t>
            </w:r>
            <w:r w:rsidRPr="0060270E">
              <w:t xml:space="preserve"> </w:t>
            </w:r>
            <w:r w:rsidR="00753B8D">
              <w:t xml:space="preserve">&amp; </w:t>
            </w:r>
            <w:r w:rsidRPr="0060270E">
              <w:t>improving uptime SLAs</w:t>
            </w:r>
            <w:r w:rsidR="00CC23A0">
              <w:t xml:space="preserve"> and alleviating customer downtime</w:t>
            </w:r>
            <w:r w:rsidRPr="0060270E">
              <w:t xml:space="preserve">. </w:t>
            </w:r>
          </w:p>
        </w:tc>
      </w:tr>
      <w:tr w:rsidR="00356A9F" w:rsidRPr="00F82226" w:rsidTr="0078266E">
        <w:trPr>
          <w:trHeight w:val="346"/>
        </w:trPr>
        <w:tc>
          <w:tcPr>
            <w:tcW w:w="7711" w:type="dxa"/>
          </w:tcPr>
          <w:p w:rsidR="00356A9F" w:rsidRPr="005861EA" w:rsidRDefault="00356A9F" w:rsidP="009E6818">
            <w:pPr>
              <w:pStyle w:val="BusinessNameAllCaps"/>
            </w:pPr>
            <w:r>
              <w:t>The home depot &amp; HD Supply, Atlanta, ga</w:t>
            </w:r>
          </w:p>
        </w:tc>
        <w:tc>
          <w:tcPr>
            <w:tcW w:w="2354" w:type="dxa"/>
            <w:gridSpan w:val="2"/>
          </w:tcPr>
          <w:p w:rsidR="00356A9F" w:rsidRPr="00FF38F9" w:rsidRDefault="00356A9F" w:rsidP="009E6818">
            <w:pPr>
              <w:pStyle w:val="DateRange"/>
              <w:jc w:val="center"/>
            </w:pPr>
          </w:p>
        </w:tc>
      </w:tr>
    </w:tbl>
    <w:p w:rsidR="002B1534" w:rsidRDefault="00DB04DB" w:rsidP="00181379">
      <w:pPr>
        <w:pStyle w:val="JobTitle"/>
        <w:rPr>
          <w:b w:val="0"/>
          <w:u w:val="none"/>
        </w:rPr>
      </w:pPr>
      <w:r>
        <w:t xml:space="preserve">Manager, </w:t>
      </w:r>
      <w:proofErr w:type="gramStart"/>
      <w:r>
        <w:t>IT</w:t>
      </w:r>
      <w:proofErr w:type="gramEnd"/>
      <w:r>
        <w:t xml:space="preserve"> Infrastructure, Creative Touch Interiors</w:t>
      </w:r>
      <w:r w:rsidRPr="00DB04DB">
        <w:rPr>
          <w:b w:val="0"/>
          <w:u w:val="none"/>
        </w:rPr>
        <w:tab/>
      </w:r>
      <w:r w:rsidRPr="00DB04DB">
        <w:rPr>
          <w:b w:val="0"/>
          <w:u w:val="none"/>
        </w:rPr>
        <w:tab/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</w:t>
      </w:r>
      <w:r w:rsidRPr="00DB04DB">
        <w:rPr>
          <w:b w:val="0"/>
          <w:u w:val="none"/>
        </w:rPr>
        <w:t xml:space="preserve"> Feb 2007-Feb 2008</w:t>
      </w:r>
    </w:p>
    <w:p w:rsidR="00CE52FF" w:rsidRDefault="00CE52FF" w:rsidP="00CE52FF">
      <w:pPr>
        <w:pStyle w:val="ResumeBulletPoints"/>
        <w:numPr>
          <w:ilvl w:val="0"/>
          <w:numId w:val="0"/>
        </w:numPr>
      </w:pPr>
      <w:r w:rsidRPr="009653E3">
        <w:rPr>
          <w:b/>
          <w:u w:val="single"/>
        </w:rPr>
        <w:t>Lead Systems Engineer, Creative Touch Interiors</w:t>
      </w:r>
      <w:r w:rsidRPr="00DB04DB">
        <w:rPr>
          <w:b/>
        </w:rPr>
        <w:tab/>
      </w:r>
      <w:r w:rsidRPr="00DB04DB">
        <w:rPr>
          <w:b/>
        </w:rPr>
        <w:tab/>
      </w:r>
      <w:r w:rsidRPr="00DB04DB">
        <w:rPr>
          <w:b/>
        </w:rPr>
        <w:tab/>
      </w:r>
      <w:r w:rsidRPr="009653E3">
        <w:t xml:space="preserve">           </w:t>
      </w:r>
      <w:r>
        <w:tab/>
        <w:t xml:space="preserve">    </w:t>
      </w:r>
      <w:r>
        <w:tab/>
        <w:t xml:space="preserve">Oct </w:t>
      </w:r>
      <w:r w:rsidRPr="009653E3">
        <w:t>200</w:t>
      </w:r>
      <w:r>
        <w:t>5</w:t>
      </w:r>
      <w:r w:rsidRPr="009653E3">
        <w:t>-</w:t>
      </w:r>
      <w:r>
        <w:t>Jan</w:t>
      </w:r>
      <w:r w:rsidRPr="009653E3">
        <w:t xml:space="preserve"> 200</w:t>
      </w:r>
      <w:r>
        <w:t>7</w:t>
      </w:r>
    </w:p>
    <w:p w:rsidR="00DB04DB" w:rsidRDefault="00067075" w:rsidP="0014600B">
      <w:pPr>
        <w:pStyle w:val="KeyResults"/>
        <w:spacing w:after="0"/>
      </w:pPr>
      <w:r>
        <w:rPr>
          <w:b w:val="0"/>
          <w:i w:val="0"/>
        </w:rPr>
        <w:t>I advanced</w:t>
      </w:r>
      <w:r w:rsidR="009653E3">
        <w:rPr>
          <w:b w:val="0"/>
          <w:i w:val="0"/>
        </w:rPr>
        <w:t xml:space="preserve"> from Lead </w:t>
      </w:r>
      <w:r>
        <w:rPr>
          <w:b w:val="0"/>
          <w:i w:val="0"/>
        </w:rPr>
        <w:t xml:space="preserve">Systems </w:t>
      </w:r>
      <w:r w:rsidR="009653E3">
        <w:rPr>
          <w:b w:val="0"/>
          <w:i w:val="0"/>
        </w:rPr>
        <w:t xml:space="preserve">Engineer to IT Manager within 15 months.  </w:t>
      </w:r>
      <w:r w:rsidR="00DB04DB" w:rsidRPr="00DB04DB">
        <w:rPr>
          <w:b w:val="0"/>
          <w:i w:val="0"/>
        </w:rPr>
        <w:t xml:space="preserve">Managed twenty-six technical, IT personnel, supporting VoIP, video and data systems </w:t>
      </w:r>
      <w:r w:rsidR="00CC23A0">
        <w:rPr>
          <w:b w:val="0"/>
          <w:i w:val="0"/>
        </w:rPr>
        <w:t xml:space="preserve">and applications </w:t>
      </w:r>
      <w:r w:rsidR="00DB04DB" w:rsidRPr="00DB04DB">
        <w:rPr>
          <w:b w:val="0"/>
          <w:i w:val="0"/>
        </w:rPr>
        <w:t>for a $1B</w:t>
      </w:r>
      <w:r w:rsidR="006A6A3E">
        <w:rPr>
          <w:b w:val="0"/>
          <w:i w:val="0"/>
        </w:rPr>
        <w:t xml:space="preserve"> dollar wholesale supply </w:t>
      </w:r>
      <w:r w:rsidR="00CC23A0">
        <w:rPr>
          <w:b w:val="0"/>
          <w:i w:val="0"/>
        </w:rPr>
        <w:t>interiors</w:t>
      </w:r>
      <w:r w:rsidR="00DB04DB" w:rsidRPr="00DB04DB">
        <w:rPr>
          <w:b w:val="0"/>
          <w:i w:val="0"/>
        </w:rPr>
        <w:t xml:space="preserve"> business, employing over 2300 personnel in 77 locations</w:t>
      </w:r>
      <w:r w:rsidR="00CC23A0">
        <w:rPr>
          <w:b w:val="0"/>
          <w:i w:val="0"/>
        </w:rPr>
        <w:t xml:space="preserve"> across the US</w:t>
      </w:r>
      <w:r w:rsidR="00DB04DB" w:rsidRPr="00DB04DB">
        <w:rPr>
          <w:b w:val="0"/>
          <w:i w:val="0"/>
        </w:rPr>
        <w:t>.</w:t>
      </w:r>
      <w:r w:rsidR="00DB04DB" w:rsidRPr="0060270E">
        <w:t xml:space="preserve">  </w:t>
      </w:r>
    </w:p>
    <w:p w:rsidR="002B1534" w:rsidRPr="00F82226" w:rsidRDefault="00BC5D9D" w:rsidP="0014600B">
      <w:pPr>
        <w:pStyle w:val="KeyResults"/>
        <w:spacing w:after="0"/>
      </w:pPr>
      <w:r>
        <w:rPr>
          <w:noProof/>
        </w:rPr>
        <w:lastRenderedPageBreak/>
        <w:pict>
          <v:line id="_x0000_s1039" style="position:absolute;left:0;text-align:left;z-index:3" from="-17.25pt,-6.75pt" to="-17.25pt,703.5pt" strokecolor="#548dd4" strokeweight="5.25pt"/>
        </w:pict>
      </w:r>
      <w:r w:rsidR="002B1534" w:rsidRPr="00F82226">
        <w:t>Key Results:</w:t>
      </w:r>
    </w:p>
    <w:p w:rsidR="00CC23A0" w:rsidRPr="00CC23A0" w:rsidRDefault="00CC23A0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>
        <w:t xml:space="preserve">Managed a divestiture of IT services from The Home Depot, including a MS Active Directory user, workstation &amp; Exchange migration </w:t>
      </w:r>
      <w:r w:rsidR="00B4364E">
        <w:t xml:space="preserve">of ~ 5000 customers </w:t>
      </w:r>
      <w:r>
        <w:t>for HD Supply corporate.</w:t>
      </w:r>
    </w:p>
    <w:p w:rsidR="00CE52FF" w:rsidRPr="00CE52FF" w:rsidRDefault="00CC23A0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>
        <w:t xml:space="preserve">Managed a </w:t>
      </w:r>
      <w:r w:rsidRPr="0060270E">
        <w:rPr>
          <w:rFonts w:ascii="Tahoma" w:hAnsi="Tahoma" w:cs="Tahoma"/>
        </w:rPr>
        <w:t xml:space="preserve">$2.3M SAP data center migration from the Atlanta Home Depot SSC to the Orlando HD Supply data center; developing the SAP, HP server, VMware &amp; Citrix requirements for the new HDS data center and coordinating with multiple agencies and contracts to successfully plan and accomplish the move. </w:t>
      </w:r>
    </w:p>
    <w:p w:rsidR="007F65BE" w:rsidRDefault="007F65BE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60270E">
        <w:rPr>
          <w:rFonts w:ascii="Tahoma" w:hAnsi="Tahoma" w:cs="Tahoma"/>
        </w:rPr>
        <w:t xml:space="preserve">IT facilities project manager for new &amp; expanded IT construction in the western US. </w:t>
      </w:r>
    </w:p>
    <w:p w:rsidR="007F65BE" w:rsidRDefault="007F65BE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60270E">
        <w:rPr>
          <w:rFonts w:ascii="Tahoma" w:hAnsi="Tahoma" w:cs="Tahoma"/>
        </w:rPr>
        <w:t>Developed site design, budget, scope, procurement, implementation and integration of IT assets to include VoIP, data and AV services for CTI design centers, offices, warehouses and countertop shops.</w:t>
      </w:r>
    </w:p>
    <w:p w:rsidR="007F65BE" w:rsidRDefault="007F65BE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60270E">
        <w:rPr>
          <w:rFonts w:ascii="Tahoma" w:hAnsi="Tahoma" w:cs="Tahoma"/>
        </w:rPr>
        <w:t xml:space="preserve"> Developed &amp; documented IT standards and repeatable processes for CTI facilities.  </w:t>
      </w:r>
    </w:p>
    <w:p w:rsidR="007F65BE" w:rsidRDefault="007F65BE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60270E">
        <w:rPr>
          <w:rFonts w:ascii="Tahoma" w:hAnsi="Tahoma" w:cs="Tahoma"/>
        </w:rPr>
        <w:t xml:space="preserve">Served as the IT project manager on the mergers, acquisitions &amp; integrations team for CTI.  </w:t>
      </w:r>
    </w:p>
    <w:p w:rsidR="007F65BE" w:rsidRDefault="007F65BE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60270E">
        <w:rPr>
          <w:rFonts w:ascii="Tahoma" w:hAnsi="Tahoma" w:cs="Tahoma"/>
        </w:rPr>
        <w:t xml:space="preserve">Integrated </w:t>
      </w:r>
      <w:proofErr w:type="gramStart"/>
      <w:r w:rsidRPr="0060270E">
        <w:rPr>
          <w:rFonts w:ascii="Tahoma" w:hAnsi="Tahoma" w:cs="Tahoma"/>
        </w:rPr>
        <w:t>It</w:t>
      </w:r>
      <w:proofErr w:type="gramEnd"/>
      <w:r w:rsidRPr="0060270E">
        <w:rPr>
          <w:rFonts w:ascii="Tahoma" w:hAnsi="Tahoma" w:cs="Tahoma"/>
        </w:rPr>
        <w:t xml:space="preserve"> for multiple acquisitions in the southeastern US with The Home Depot in less than 45 days after acquisition, setting a record &amp; benchmark for HD Supply. </w:t>
      </w:r>
    </w:p>
    <w:p w:rsidR="007F65BE" w:rsidRPr="0060270E" w:rsidRDefault="004B4AE4" w:rsidP="00E55586">
      <w:pPr>
        <w:pStyle w:val="NormalWeb"/>
        <w:keepLines/>
        <w:widowControl w:val="0"/>
        <w:numPr>
          <w:ilvl w:val="0"/>
          <w:numId w:val="2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7F65BE" w:rsidRPr="0060270E">
        <w:rPr>
          <w:rFonts w:ascii="Tahoma" w:hAnsi="Tahoma" w:cs="Tahoma"/>
        </w:rPr>
        <w:t xml:space="preserve">chieved The Home Depot Pillar of Excellence award for the month of May 2006. </w:t>
      </w:r>
    </w:p>
    <w:tbl>
      <w:tblPr>
        <w:tblW w:w="10008" w:type="dxa"/>
        <w:tblLook w:val="01E0"/>
      </w:tblPr>
      <w:tblGrid>
        <w:gridCol w:w="7668"/>
        <w:gridCol w:w="2340"/>
      </w:tblGrid>
      <w:tr w:rsidR="003900C4" w:rsidRPr="00F82226" w:rsidTr="00181379">
        <w:tc>
          <w:tcPr>
            <w:tcW w:w="7668" w:type="dxa"/>
          </w:tcPr>
          <w:p w:rsidR="003900C4" w:rsidRPr="005861EA" w:rsidRDefault="00067075" w:rsidP="00067075">
            <w:pPr>
              <w:pStyle w:val="BusinessNameAllCaps"/>
            </w:pPr>
            <w:r>
              <w:t>ciber federal services inc., atlanta, ga</w:t>
            </w:r>
          </w:p>
        </w:tc>
        <w:tc>
          <w:tcPr>
            <w:tcW w:w="2340" w:type="dxa"/>
          </w:tcPr>
          <w:p w:rsidR="003900C4" w:rsidRPr="00FF38F9" w:rsidRDefault="003900C4" w:rsidP="009653E3">
            <w:pPr>
              <w:pStyle w:val="DateRange"/>
              <w:jc w:val="center"/>
            </w:pPr>
          </w:p>
        </w:tc>
      </w:tr>
    </w:tbl>
    <w:p w:rsidR="00067075" w:rsidRDefault="00067075" w:rsidP="00067075">
      <w:pPr>
        <w:pStyle w:val="JobTitle"/>
        <w:rPr>
          <w:b w:val="0"/>
          <w:u w:val="none"/>
        </w:rPr>
      </w:pPr>
      <w:r>
        <w:t>Project Manager, Fort Hood, TX Active Directory Migration</w:t>
      </w:r>
      <w:r w:rsidRPr="00DB04DB">
        <w:rPr>
          <w:b w:val="0"/>
          <w:u w:val="none"/>
        </w:rPr>
        <w:tab/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</w:t>
      </w:r>
      <w:r w:rsidRPr="00DB04DB">
        <w:rPr>
          <w:b w:val="0"/>
          <w:u w:val="none"/>
        </w:rPr>
        <w:t xml:space="preserve"> </w:t>
      </w:r>
      <w:r w:rsidR="00CE5A0C">
        <w:rPr>
          <w:b w:val="0"/>
          <w:u w:val="none"/>
        </w:rPr>
        <w:tab/>
        <w:t xml:space="preserve">       Mar-Sep 2005</w:t>
      </w:r>
    </w:p>
    <w:p w:rsidR="00067075" w:rsidRDefault="004B4AE4" w:rsidP="00067075">
      <w:pPr>
        <w:pStyle w:val="ResumeBulletPoints"/>
        <w:numPr>
          <w:ilvl w:val="0"/>
          <w:numId w:val="0"/>
        </w:numPr>
      </w:pPr>
      <w:r>
        <w:rPr>
          <w:b/>
          <w:u w:val="single"/>
        </w:rPr>
        <w:t>WAN Engineer, USAR Enterprise Services Agency</w:t>
      </w:r>
      <w:r w:rsidR="00067075" w:rsidRPr="00DB04DB">
        <w:rPr>
          <w:b/>
        </w:rPr>
        <w:tab/>
      </w:r>
      <w:r w:rsidR="00067075" w:rsidRPr="00DB04DB">
        <w:rPr>
          <w:b/>
        </w:rPr>
        <w:tab/>
      </w:r>
      <w:r w:rsidR="00067075" w:rsidRPr="00DB04DB">
        <w:rPr>
          <w:b/>
        </w:rPr>
        <w:tab/>
      </w:r>
      <w:r w:rsidR="00067075" w:rsidRPr="009653E3">
        <w:t xml:space="preserve">           </w:t>
      </w:r>
      <w:r w:rsidR="00067075">
        <w:tab/>
        <w:t xml:space="preserve">    </w:t>
      </w:r>
      <w:r w:rsidR="00067075">
        <w:tab/>
      </w:r>
      <w:r>
        <w:t>Feb 2004-Feb 2005</w:t>
      </w:r>
    </w:p>
    <w:p w:rsidR="004B4AE4" w:rsidRDefault="004B4AE4" w:rsidP="004B4AE4">
      <w:pPr>
        <w:pStyle w:val="NormalWeb"/>
        <w:keepLines/>
        <w:widowControl w:val="0"/>
        <w:spacing w:before="0" w:beforeAutospacing="0" w:after="0" w:afterAutospacing="0"/>
        <w:ind w:right="720"/>
        <w:rPr>
          <w:rFonts w:ascii="Tahoma" w:hAnsi="Tahoma" w:cs="Tahoma"/>
        </w:rPr>
      </w:pPr>
      <w:r w:rsidRPr="004B4AE4">
        <w:t>I earned promotion to PM level position in one year</w:t>
      </w:r>
      <w:r w:rsidR="00B4364E">
        <w:t xml:space="preserve"> &amp; </w:t>
      </w:r>
      <w:r w:rsidRPr="0060270E">
        <w:rPr>
          <w:rFonts w:ascii="Tahoma" w:hAnsi="Tahoma" w:cs="Tahoma"/>
        </w:rPr>
        <w:t>successfully managed the MS Windows NT to AD conversion and email migration of over 15,000 users and workstations at the largest military installation in the free world on a $4</w:t>
      </w:r>
      <w:r w:rsidR="00F07717">
        <w:rPr>
          <w:rFonts w:ascii="Tahoma" w:hAnsi="Tahoma" w:cs="Tahoma"/>
        </w:rPr>
        <w:t>M</w:t>
      </w:r>
      <w:r w:rsidRPr="0060270E">
        <w:rPr>
          <w:rFonts w:ascii="Tahoma" w:hAnsi="Tahoma" w:cs="Tahoma"/>
        </w:rPr>
        <w:t xml:space="preserve"> budget.  </w:t>
      </w:r>
    </w:p>
    <w:p w:rsidR="00436324" w:rsidRDefault="00436324" w:rsidP="0014600B">
      <w:pPr>
        <w:pStyle w:val="KeyResults"/>
        <w:spacing w:after="0"/>
      </w:pPr>
    </w:p>
    <w:p w:rsidR="0014600B" w:rsidRPr="00F82226" w:rsidRDefault="0014600B" w:rsidP="0014600B">
      <w:pPr>
        <w:pStyle w:val="KeyResults"/>
        <w:spacing w:after="0"/>
      </w:pPr>
      <w:r w:rsidRPr="00F82226">
        <w:t>Key Results:</w:t>
      </w:r>
    </w:p>
    <w:p w:rsidR="004B4AE4" w:rsidRP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720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</w:rPr>
        <w:t>M</w:t>
      </w:r>
      <w:r w:rsidRPr="0060270E">
        <w:rPr>
          <w:rFonts w:ascii="Tahoma" w:hAnsi="Tahoma" w:cs="Tahoma"/>
        </w:rPr>
        <w:t xml:space="preserve">anaged personnel, technical solutions, documentation and delivery for 3 separate teams comprising up to fifty IT professionals. </w:t>
      </w:r>
    </w:p>
    <w:p w:rsidR="004B4AE4" w:rsidRP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720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</w:rPr>
        <w:t>D</w:t>
      </w:r>
      <w:r w:rsidRPr="0060270E">
        <w:rPr>
          <w:rFonts w:ascii="Tahoma" w:hAnsi="Tahoma" w:cs="Tahoma"/>
        </w:rPr>
        <w:t xml:space="preserve">elivered daily progress briefings to senior DOIM staff, providing project status &amp; milestones. </w:t>
      </w:r>
    </w:p>
    <w:p w:rsid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4B4AE4">
        <w:rPr>
          <w:rFonts w:ascii="Tahoma" w:hAnsi="Tahoma" w:cs="Tahoma"/>
        </w:rPr>
        <w:t xml:space="preserve">Coordinated scripting, Group Policy Objects &amp; server rebuilds to ensure reliability, security and functionality to complete the project under budget and on time. </w:t>
      </w:r>
    </w:p>
    <w:p w:rsid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4B4AE4">
        <w:rPr>
          <w:rFonts w:ascii="Tahoma" w:hAnsi="Tahoma" w:cs="Tahoma"/>
        </w:rPr>
        <w:t xml:space="preserve">Senior Network Engineer in the USAR Enterprise Services Activity, Wide Area Network Operations, managing routers for USAR sites. </w:t>
      </w:r>
    </w:p>
    <w:p w:rsid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4B4AE4">
        <w:rPr>
          <w:rFonts w:ascii="Tahoma" w:hAnsi="Tahoma" w:cs="Tahoma"/>
        </w:rPr>
        <w:t xml:space="preserve">Developed and implemented the network architecture plan to transition from an ATM OSPF-Frame Relay to a Hybrid BGP, Multi-Protocol Label Switching network. </w:t>
      </w:r>
    </w:p>
    <w:p w:rsid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Pr="004B4AE4">
        <w:rPr>
          <w:rFonts w:ascii="Tahoma" w:hAnsi="Tahoma" w:cs="Tahoma"/>
        </w:rPr>
        <w:t xml:space="preserve">rovisioned T-1 &amp; DS-3 circuits &amp; configured Cisco 6500, 7200, &amp; 2500 series routers and </w:t>
      </w:r>
      <w:r>
        <w:rPr>
          <w:rFonts w:ascii="Tahoma" w:hAnsi="Tahoma" w:cs="Tahoma"/>
        </w:rPr>
        <w:t>myriad</w:t>
      </w:r>
      <w:r w:rsidRPr="004B4AE4">
        <w:rPr>
          <w:rFonts w:ascii="Tahoma" w:hAnsi="Tahoma" w:cs="Tahoma"/>
        </w:rPr>
        <w:t xml:space="preserve"> switches. </w:t>
      </w:r>
    </w:p>
    <w:p w:rsidR="004B4AE4" w:rsidRPr="004B4AE4" w:rsidRDefault="004B4AE4" w:rsidP="00E55586">
      <w:pPr>
        <w:pStyle w:val="NormalWeb"/>
        <w:keepLines/>
        <w:widowControl w:val="0"/>
        <w:numPr>
          <w:ilvl w:val="0"/>
          <w:numId w:val="3"/>
        </w:numPr>
        <w:spacing w:before="0" w:beforeAutospacing="0" w:after="0" w:afterAutospacing="0"/>
        <w:ind w:left="360" w:right="-36"/>
        <w:rPr>
          <w:rFonts w:ascii="Tahoma" w:hAnsi="Tahoma" w:cs="Tahoma"/>
        </w:rPr>
      </w:pPr>
      <w:r w:rsidRPr="004B4AE4">
        <w:rPr>
          <w:rFonts w:ascii="Tahoma" w:hAnsi="Tahoma" w:cs="Tahoma"/>
        </w:rPr>
        <w:t xml:space="preserve">Served on the Remote Access Team; installed &amp; configured ACS Servers &amp; VPN Concentrators, providing remote access capabilities to USAR personnel nationwide. </w:t>
      </w:r>
    </w:p>
    <w:tbl>
      <w:tblPr>
        <w:tblW w:w="10008" w:type="dxa"/>
        <w:tblLook w:val="01E0"/>
      </w:tblPr>
      <w:tblGrid>
        <w:gridCol w:w="7668"/>
        <w:gridCol w:w="2340"/>
      </w:tblGrid>
      <w:tr w:rsidR="006E60A0" w:rsidRPr="00F82226" w:rsidTr="00E55586">
        <w:tc>
          <w:tcPr>
            <w:tcW w:w="7668" w:type="dxa"/>
          </w:tcPr>
          <w:p w:rsidR="006E60A0" w:rsidRPr="005861EA" w:rsidRDefault="006E60A0" w:rsidP="00E55586">
            <w:pPr>
              <w:pStyle w:val="BusinessNameAllCaps"/>
            </w:pPr>
            <w:r>
              <w:t>Houston Associates inc., Scott afb, il</w:t>
            </w:r>
          </w:p>
        </w:tc>
        <w:tc>
          <w:tcPr>
            <w:tcW w:w="2340" w:type="dxa"/>
          </w:tcPr>
          <w:p w:rsidR="006E60A0" w:rsidRPr="00FF38F9" w:rsidRDefault="006E60A0" w:rsidP="00E55586">
            <w:pPr>
              <w:pStyle w:val="DateRange"/>
              <w:jc w:val="center"/>
            </w:pPr>
          </w:p>
        </w:tc>
      </w:tr>
    </w:tbl>
    <w:p w:rsidR="006E60A0" w:rsidRDefault="006E60A0" w:rsidP="006E60A0">
      <w:pPr>
        <w:pStyle w:val="JobTitle"/>
        <w:rPr>
          <w:b w:val="0"/>
          <w:u w:val="none"/>
        </w:rPr>
      </w:pPr>
      <w:r>
        <w:t>Tier 2 ATM Network Engineer – Defense Information Systems Agency</w:t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 May 2003-Jan 2004</w:t>
      </w:r>
    </w:p>
    <w:p w:rsidR="0014600B" w:rsidRDefault="0014600B" w:rsidP="00436324">
      <w:pPr>
        <w:rPr>
          <w:rFonts w:cs="Tahoma"/>
          <w:sz w:val="20"/>
          <w:szCs w:val="20"/>
        </w:rPr>
      </w:pPr>
      <w:r w:rsidRPr="006E60A0">
        <w:rPr>
          <w:rFonts w:cs="Tahoma"/>
          <w:sz w:val="20"/>
          <w:szCs w:val="20"/>
        </w:rPr>
        <w:t xml:space="preserve">Engineered, scripted, &amp; built long-haul ATM circuits, connecting Department of Defense agencies nationwide, Europe and the Pacific.  </w:t>
      </w:r>
    </w:p>
    <w:p w:rsidR="00436324" w:rsidRDefault="00436324" w:rsidP="00436324">
      <w:pPr>
        <w:pStyle w:val="KeyResults"/>
        <w:spacing w:after="0"/>
      </w:pPr>
    </w:p>
    <w:p w:rsidR="00436324" w:rsidRPr="00F82226" w:rsidRDefault="00436324" w:rsidP="00436324">
      <w:pPr>
        <w:pStyle w:val="KeyResults"/>
        <w:spacing w:after="0"/>
      </w:pPr>
      <w:r w:rsidRPr="00F82226">
        <w:t>Key Results:</w:t>
      </w:r>
    </w:p>
    <w:p w:rsidR="006E60A0" w:rsidRPr="006E60A0" w:rsidRDefault="007D7B3C" w:rsidP="00E55586">
      <w:pPr>
        <w:numPr>
          <w:ilvl w:val="0"/>
          <w:numId w:val="8"/>
        </w:numPr>
        <w:ind w:left="36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C</w:t>
      </w:r>
      <w:r w:rsidR="006E60A0" w:rsidRPr="006E60A0">
        <w:rPr>
          <w:rFonts w:cs="Tahoma"/>
          <w:sz w:val="20"/>
          <w:szCs w:val="20"/>
        </w:rPr>
        <w:t xml:space="preserve">onfigured Marconi ATM switches &amp; edge devices to build large ATM circuits through the Defense ATM </w:t>
      </w:r>
      <w:r w:rsidR="00436324">
        <w:rPr>
          <w:rFonts w:cs="Tahoma"/>
          <w:sz w:val="20"/>
          <w:szCs w:val="20"/>
        </w:rPr>
        <w:t>Global Information Grid</w:t>
      </w:r>
      <w:r w:rsidR="006E60A0" w:rsidRPr="006E60A0">
        <w:rPr>
          <w:rFonts w:cs="Tahoma"/>
          <w:sz w:val="20"/>
          <w:szCs w:val="20"/>
        </w:rPr>
        <w:t xml:space="preserve">, providing real-time data, voice and video from Southwest Asia campaigns. </w:t>
      </w:r>
    </w:p>
    <w:tbl>
      <w:tblPr>
        <w:tblW w:w="10008" w:type="dxa"/>
        <w:tblLook w:val="01E0"/>
      </w:tblPr>
      <w:tblGrid>
        <w:gridCol w:w="7668"/>
        <w:gridCol w:w="2340"/>
      </w:tblGrid>
      <w:tr w:rsidR="006E60A0" w:rsidRPr="00F82226" w:rsidTr="00E55586">
        <w:tc>
          <w:tcPr>
            <w:tcW w:w="7668" w:type="dxa"/>
          </w:tcPr>
          <w:p w:rsidR="006E60A0" w:rsidRPr="005861EA" w:rsidRDefault="006E60A0" w:rsidP="006E60A0">
            <w:pPr>
              <w:pStyle w:val="BusinessNameAllCaps"/>
            </w:pPr>
            <w:r>
              <w:t>scientific atlanta inc., lawrenceville, ga</w:t>
            </w:r>
          </w:p>
        </w:tc>
        <w:tc>
          <w:tcPr>
            <w:tcW w:w="2340" w:type="dxa"/>
          </w:tcPr>
          <w:p w:rsidR="006E60A0" w:rsidRPr="00FF38F9" w:rsidRDefault="006E60A0" w:rsidP="00E55586">
            <w:pPr>
              <w:pStyle w:val="DateRange"/>
              <w:jc w:val="center"/>
            </w:pPr>
          </w:p>
        </w:tc>
      </w:tr>
    </w:tbl>
    <w:p w:rsidR="006E60A0" w:rsidRDefault="006E60A0" w:rsidP="006E60A0">
      <w:pPr>
        <w:pStyle w:val="JobTitle"/>
        <w:rPr>
          <w:b w:val="0"/>
          <w:u w:val="none"/>
        </w:rPr>
      </w:pPr>
      <w:r>
        <w:t xml:space="preserve">Senior Staff Network Engineer – Team Lead for Adelphia, </w:t>
      </w:r>
      <w:r w:rsidR="007D7B3C">
        <w:t>C</w:t>
      </w:r>
      <w:r>
        <w:t>ablevision</w:t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            2001-2003</w:t>
      </w:r>
    </w:p>
    <w:p w:rsidR="0014600B" w:rsidRDefault="0014600B" w:rsidP="0014600B">
      <w:pPr>
        <w:pStyle w:val="BodyTextIndent2"/>
        <w:spacing w:after="0" w:line="240" w:lineRule="auto"/>
        <w:ind w:left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I l</w:t>
      </w:r>
      <w:r w:rsidR="007D7B3C" w:rsidRPr="007D7B3C">
        <w:rPr>
          <w:rFonts w:cs="Tahoma"/>
          <w:sz w:val="20"/>
          <w:szCs w:val="20"/>
        </w:rPr>
        <w:t>ed</w:t>
      </w:r>
      <w:r w:rsidR="006A5273" w:rsidRPr="007D7B3C">
        <w:rPr>
          <w:rFonts w:cs="Tahoma"/>
          <w:sz w:val="20"/>
          <w:szCs w:val="20"/>
        </w:rPr>
        <w:t xml:space="preserve"> a team of level 1, 2 &amp; 3 network engineers responsible for 24x7x365 technical support of Scientific-Atlanta’s worldwide Digital Broadband Delivery System.</w:t>
      </w:r>
      <w:r w:rsidR="007D7B3C" w:rsidRPr="007D7B3C">
        <w:rPr>
          <w:rFonts w:cs="Tahoma"/>
          <w:sz w:val="20"/>
          <w:szCs w:val="20"/>
        </w:rPr>
        <w:t xml:space="preserve">  </w:t>
      </w:r>
    </w:p>
    <w:p w:rsidR="00436324" w:rsidRDefault="00436324" w:rsidP="00436324">
      <w:pPr>
        <w:pStyle w:val="KeyResults"/>
        <w:spacing w:after="0"/>
      </w:pPr>
    </w:p>
    <w:p w:rsidR="00436324" w:rsidRPr="00F82226" w:rsidRDefault="00436324" w:rsidP="00436324">
      <w:pPr>
        <w:pStyle w:val="KeyResults"/>
        <w:spacing w:after="0"/>
      </w:pPr>
      <w:r w:rsidRPr="00F82226">
        <w:t>Key Results:</w:t>
      </w:r>
    </w:p>
    <w:p w:rsidR="007D7B3C" w:rsidRPr="007D7B3C" w:rsidRDefault="007D7B3C" w:rsidP="00E55586">
      <w:pPr>
        <w:pStyle w:val="BodyTextIndent2"/>
        <w:numPr>
          <w:ilvl w:val="0"/>
          <w:numId w:val="4"/>
        </w:numPr>
        <w:spacing w:after="0" w:line="240" w:lineRule="auto"/>
        <w:ind w:left="360"/>
        <w:rPr>
          <w:rFonts w:cs="Tahoma"/>
          <w:sz w:val="20"/>
          <w:szCs w:val="20"/>
        </w:rPr>
      </w:pPr>
      <w:r w:rsidRPr="007D7B3C">
        <w:rPr>
          <w:rFonts w:cs="Tahoma"/>
          <w:sz w:val="20"/>
          <w:szCs w:val="20"/>
        </w:rPr>
        <w:t>C</w:t>
      </w:r>
      <w:r w:rsidR="006A5273" w:rsidRPr="007D7B3C">
        <w:rPr>
          <w:rFonts w:cs="Tahoma"/>
          <w:sz w:val="20"/>
          <w:szCs w:val="20"/>
        </w:rPr>
        <w:t>ombined 3 different</w:t>
      </w:r>
      <w:r w:rsidRPr="007D7B3C">
        <w:rPr>
          <w:rFonts w:cs="Tahoma"/>
          <w:sz w:val="20"/>
          <w:szCs w:val="20"/>
        </w:rPr>
        <w:t xml:space="preserve">, </w:t>
      </w:r>
      <w:r w:rsidR="006A5273" w:rsidRPr="007D7B3C">
        <w:rPr>
          <w:rFonts w:cs="Tahoma"/>
          <w:sz w:val="20"/>
          <w:szCs w:val="20"/>
        </w:rPr>
        <w:t xml:space="preserve">distinct teams of over 60 personnel into one world-class technical support </w:t>
      </w:r>
      <w:r>
        <w:rPr>
          <w:rFonts w:cs="Tahoma"/>
          <w:sz w:val="20"/>
          <w:szCs w:val="20"/>
        </w:rPr>
        <w:t xml:space="preserve">call </w:t>
      </w:r>
      <w:r w:rsidR="006A5273" w:rsidRPr="007D7B3C">
        <w:rPr>
          <w:rFonts w:cs="Tahoma"/>
          <w:sz w:val="20"/>
          <w:szCs w:val="20"/>
        </w:rPr>
        <w:t xml:space="preserve">center.  </w:t>
      </w:r>
    </w:p>
    <w:p w:rsidR="007D7B3C" w:rsidRDefault="007D7B3C" w:rsidP="00E55586">
      <w:pPr>
        <w:pStyle w:val="BodyTextIndent2"/>
        <w:numPr>
          <w:ilvl w:val="0"/>
          <w:numId w:val="5"/>
        </w:numPr>
        <w:spacing w:after="0" w:line="240" w:lineRule="auto"/>
        <w:ind w:left="36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D</w:t>
      </w:r>
      <w:r w:rsidR="006A5273" w:rsidRPr="007D7B3C">
        <w:rPr>
          <w:rFonts w:cs="Tahoma"/>
          <w:sz w:val="20"/>
          <w:szCs w:val="20"/>
        </w:rPr>
        <w:t>eveloped an internal program, training digital broadband, Ethernet &amp; ATM technologies to junior level call support technicians</w:t>
      </w:r>
    </w:p>
    <w:p w:rsidR="006A5273" w:rsidRPr="007D7B3C" w:rsidRDefault="00BC5D9D" w:rsidP="00E55586">
      <w:pPr>
        <w:pStyle w:val="BodyTextIndent2"/>
        <w:numPr>
          <w:ilvl w:val="0"/>
          <w:numId w:val="5"/>
        </w:numPr>
        <w:spacing w:after="0" w:line="240" w:lineRule="auto"/>
        <w:ind w:left="360"/>
        <w:rPr>
          <w:rFonts w:cs="Tahoma"/>
          <w:sz w:val="20"/>
          <w:szCs w:val="20"/>
        </w:rPr>
      </w:pPr>
      <w:r w:rsidRPr="00BC5D9D">
        <w:rPr>
          <w:rFonts w:cs="Tahoma"/>
          <w:noProof/>
        </w:rPr>
        <w:lastRenderedPageBreak/>
        <w:pict>
          <v:line id="_x0000_s1041" style="position:absolute;left:0;text-align:left;z-index:4" from="-19.5pt,-7.95pt" to="-15.75pt,668.55pt" strokecolor="#548dd4" strokeweight="5.25pt"/>
        </w:pict>
      </w:r>
      <w:r w:rsidR="007D7B3C">
        <w:rPr>
          <w:rFonts w:cs="Tahoma"/>
          <w:sz w:val="20"/>
          <w:szCs w:val="20"/>
        </w:rPr>
        <w:t>G</w:t>
      </w:r>
      <w:r w:rsidR="006A5273" w:rsidRPr="007D7B3C">
        <w:rPr>
          <w:rFonts w:cs="Tahoma"/>
          <w:sz w:val="20"/>
          <w:szCs w:val="20"/>
        </w:rPr>
        <w:t xml:space="preserve">uided the development of a division-wide employee evaluation system to fairly evaluate technical personnel &amp; managed customer support issues &amp; </w:t>
      </w:r>
      <w:proofErr w:type="spellStart"/>
      <w:r w:rsidR="006A5273" w:rsidRPr="007D7B3C">
        <w:rPr>
          <w:rFonts w:cs="Tahoma"/>
          <w:sz w:val="20"/>
          <w:szCs w:val="20"/>
        </w:rPr>
        <w:t>xOD</w:t>
      </w:r>
      <w:proofErr w:type="spellEnd"/>
      <w:r w:rsidR="006A5273" w:rsidRPr="007D7B3C">
        <w:rPr>
          <w:rFonts w:cs="Tahoma"/>
          <w:sz w:val="20"/>
          <w:szCs w:val="20"/>
        </w:rPr>
        <w:t xml:space="preserve"> with Adelphia Communications &amp; Cablevision. </w:t>
      </w:r>
    </w:p>
    <w:tbl>
      <w:tblPr>
        <w:tblW w:w="10008" w:type="dxa"/>
        <w:tblLook w:val="01E0"/>
      </w:tblPr>
      <w:tblGrid>
        <w:gridCol w:w="7668"/>
        <w:gridCol w:w="2340"/>
      </w:tblGrid>
      <w:tr w:rsidR="007D7B3C" w:rsidRPr="00F82226" w:rsidTr="00E55586">
        <w:tc>
          <w:tcPr>
            <w:tcW w:w="7668" w:type="dxa"/>
          </w:tcPr>
          <w:p w:rsidR="007D7B3C" w:rsidRPr="005861EA" w:rsidRDefault="007D7B3C" w:rsidP="00E55586">
            <w:pPr>
              <w:pStyle w:val="BusinessNameAllCaps"/>
            </w:pPr>
            <w:r>
              <w:t>PSINet federal systems, atlanta, ga</w:t>
            </w:r>
          </w:p>
        </w:tc>
        <w:tc>
          <w:tcPr>
            <w:tcW w:w="2340" w:type="dxa"/>
          </w:tcPr>
          <w:p w:rsidR="007D7B3C" w:rsidRPr="00FF38F9" w:rsidRDefault="007D7B3C" w:rsidP="00E55586">
            <w:pPr>
              <w:pStyle w:val="DateRange"/>
              <w:jc w:val="center"/>
            </w:pPr>
          </w:p>
        </w:tc>
      </w:tr>
    </w:tbl>
    <w:p w:rsidR="006E60A0" w:rsidRDefault="007D7B3C" w:rsidP="007D7B3C">
      <w:pPr>
        <w:pStyle w:val="JobTitle"/>
        <w:rPr>
          <w:b w:val="0"/>
          <w:u w:val="none"/>
        </w:rPr>
      </w:pPr>
      <w:r>
        <w:t>Wide Area Network Engineer – US Army Reserve Command HQ</w:t>
      </w:r>
      <w:r w:rsidRPr="00DB04DB">
        <w:rPr>
          <w:b w:val="0"/>
          <w:u w:val="none"/>
        </w:rPr>
        <w:tab/>
        <w:t xml:space="preserve">     </w:t>
      </w:r>
      <w:r>
        <w:rPr>
          <w:b w:val="0"/>
          <w:u w:val="none"/>
        </w:rPr>
        <w:t xml:space="preserve">                             1999-2001</w:t>
      </w:r>
    </w:p>
    <w:p w:rsidR="0014600B" w:rsidRDefault="00752EEF" w:rsidP="00752EEF">
      <w:pPr>
        <w:pStyle w:val="BodyTextIndent"/>
        <w:tabs>
          <w:tab w:val="clear" w:pos="1980"/>
        </w:tabs>
        <w:ind w:left="0"/>
        <w:rPr>
          <w:rFonts w:ascii="Tahoma" w:hAnsi="Tahoma" w:cs="Tahoma"/>
        </w:rPr>
      </w:pPr>
      <w:r>
        <w:rPr>
          <w:rFonts w:ascii="Tahoma" w:hAnsi="Tahoma" w:cs="Tahoma"/>
        </w:rPr>
        <w:t>I m</w:t>
      </w:r>
      <w:r w:rsidR="007D7B3C" w:rsidRPr="0014600B">
        <w:rPr>
          <w:rFonts w:ascii="Tahoma" w:hAnsi="Tahoma" w:cs="Tahoma"/>
        </w:rPr>
        <w:t>anaged the execution of one of the largest DOD, ATM/Frame Relay networks in the US</w:t>
      </w:r>
      <w:r>
        <w:rPr>
          <w:rFonts w:ascii="Tahoma" w:hAnsi="Tahoma" w:cs="Tahoma"/>
        </w:rPr>
        <w:t xml:space="preserve"> &amp; c</w:t>
      </w:r>
      <w:r w:rsidR="007D7B3C" w:rsidRPr="0014600B">
        <w:rPr>
          <w:rFonts w:ascii="Tahoma" w:hAnsi="Tahoma" w:cs="Tahoma"/>
        </w:rPr>
        <w:t xml:space="preserve">reated solutions to install, &amp; maintain a large OSPF/BGP Wide Area Enterprise using Cisco routers &amp; FORE ATM Switches connecting every US Army Reserve Center in the nation. </w:t>
      </w:r>
    </w:p>
    <w:p w:rsidR="00436324" w:rsidRDefault="00436324" w:rsidP="00436324">
      <w:pPr>
        <w:pStyle w:val="KeyResults"/>
        <w:spacing w:after="0"/>
      </w:pPr>
    </w:p>
    <w:p w:rsidR="00436324" w:rsidRPr="00F82226" w:rsidRDefault="00436324" w:rsidP="00436324">
      <w:pPr>
        <w:pStyle w:val="KeyResults"/>
        <w:spacing w:after="0"/>
      </w:pPr>
      <w:r w:rsidRPr="00F82226">
        <w:t>Key Results:</w:t>
      </w:r>
    </w:p>
    <w:p w:rsidR="00752EEF" w:rsidRDefault="00752EEF" w:rsidP="00E55586">
      <w:pPr>
        <w:pStyle w:val="BodyTextIndent"/>
        <w:numPr>
          <w:ilvl w:val="0"/>
          <w:numId w:val="6"/>
        </w:numPr>
        <w:tabs>
          <w:tab w:val="clear" w:pos="1980"/>
          <w:tab w:val="left" w:pos="360"/>
        </w:tabs>
        <w:ind w:left="360"/>
        <w:rPr>
          <w:rFonts w:ascii="Tahoma" w:hAnsi="Tahoma" w:cs="Tahoma"/>
        </w:rPr>
      </w:pPr>
      <w:r>
        <w:rPr>
          <w:rFonts w:ascii="Tahoma" w:hAnsi="Tahoma" w:cs="Tahoma"/>
        </w:rPr>
        <w:t>Coordinated</w:t>
      </w:r>
      <w:r w:rsidR="007D7B3C" w:rsidRPr="0014600B">
        <w:rPr>
          <w:rFonts w:ascii="Tahoma" w:hAnsi="Tahoma" w:cs="Tahoma"/>
        </w:rPr>
        <w:t xml:space="preserve"> with 10 Major Subordinate Commands (MSCs) in installing &amp; maintaining an ATM WAN backbone. Segmented the upper half of the RCAS registered class </w:t>
      </w:r>
      <w:proofErr w:type="gramStart"/>
      <w:r w:rsidR="007D7B3C" w:rsidRPr="0014600B">
        <w:rPr>
          <w:rFonts w:ascii="Tahoma" w:hAnsi="Tahoma" w:cs="Tahoma"/>
        </w:rPr>
        <w:t>A</w:t>
      </w:r>
      <w:proofErr w:type="gramEnd"/>
      <w:r w:rsidR="007D7B3C" w:rsidRPr="0014600B">
        <w:rPr>
          <w:rFonts w:ascii="Tahoma" w:hAnsi="Tahoma" w:cs="Tahoma"/>
        </w:rPr>
        <w:t xml:space="preserve">, 55.x.x.x network, providing over 8 million IP addresses to the US Army Reserve.  </w:t>
      </w:r>
    </w:p>
    <w:p w:rsidR="007D7B3C" w:rsidRPr="0014600B" w:rsidRDefault="00752EEF" w:rsidP="00E55586">
      <w:pPr>
        <w:pStyle w:val="BodyTextIndent"/>
        <w:numPr>
          <w:ilvl w:val="0"/>
          <w:numId w:val="6"/>
        </w:numPr>
        <w:tabs>
          <w:tab w:val="clear" w:pos="1980"/>
          <w:tab w:val="left" w:pos="360"/>
        </w:tabs>
        <w:ind w:left="360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7D7B3C" w:rsidRPr="0014600B">
        <w:rPr>
          <w:rFonts w:ascii="Tahoma" w:hAnsi="Tahoma" w:cs="Tahoma"/>
        </w:rPr>
        <w:t xml:space="preserve">stablished a nationwide monitoring system using HP </w:t>
      </w:r>
      <w:proofErr w:type="spellStart"/>
      <w:r w:rsidR="007D7B3C" w:rsidRPr="0014600B">
        <w:rPr>
          <w:rFonts w:ascii="Tahoma" w:hAnsi="Tahoma" w:cs="Tahoma"/>
        </w:rPr>
        <w:t>Open</w:t>
      </w:r>
      <w:r>
        <w:rPr>
          <w:rFonts w:ascii="Tahoma" w:hAnsi="Tahoma" w:cs="Tahoma"/>
        </w:rPr>
        <w:t>V</w:t>
      </w:r>
      <w:r w:rsidR="007D7B3C" w:rsidRPr="0014600B">
        <w:rPr>
          <w:rFonts w:ascii="Tahoma" w:hAnsi="Tahoma" w:cs="Tahoma"/>
        </w:rPr>
        <w:t>iew</w:t>
      </w:r>
      <w:proofErr w:type="spellEnd"/>
      <w:r w:rsidR="007D7B3C" w:rsidRPr="0014600B">
        <w:rPr>
          <w:rFonts w:ascii="Tahoma" w:hAnsi="Tahoma" w:cs="Tahoma"/>
        </w:rPr>
        <w:t xml:space="preserve">, NNM &amp; Visual Networks CSU/DSUs &amp; proxy servers. Administered over $4.5 million in automation assets, &amp; installed a network file servers, to include DNS, DHCP, IIS, Exchange, SMS, SMTP gateways &amp; Sidewinder firewalls. </w:t>
      </w:r>
    </w:p>
    <w:tbl>
      <w:tblPr>
        <w:tblW w:w="10008" w:type="dxa"/>
        <w:tblLook w:val="01E0"/>
      </w:tblPr>
      <w:tblGrid>
        <w:gridCol w:w="7668"/>
        <w:gridCol w:w="2340"/>
      </w:tblGrid>
      <w:tr w:rsidR="007D7B3C" w:rsidRPr="00F82226" w:rsidTr="00E55586">
        <w:tc>
          <w:tcPr>
            <w:tcW w:w="7668" w:type="dxa"/>
          </w:tcPr>
          <w:p w:rsidR="007620FC" w:rsidRDefault="007620FC" w:rsidP="00E55586">
            <w:pPr>
              <w:pStyle w:val="BusinessNameAllCaps"/>
            </w:pPr>
          </w:p>
          <w:p w:rsidR="007D7B3C" w:rsidRPr="005861EA" w:rsidRDefault="00752EEF" w:rsidP="00E55586">
            <w:pPr>
              <w:pStyle w:val="BusinessNameAllCaps"/>
            </w:pPr>
            <w:r>
              <w:t>Army reserve readiness training center, fort mccoy, wi</w:t>
            </w:r>
          </w:p>
        </w:tc>
        <w:tc>
          <w:tcPr>
            <w:tcW w:w="2340" w:type="dxa"/>
          </w:tcPr>
          <w:p w:rsidR="007D7B3C" w:rsidRPr="00FF38F9" w:rsidRDefault="007D7B3C" w:rsidP="00E55586">
            <w:pPr>
              <w:pStyle w:val="DateRange"/>
              <w:jc w:val="center"/>
            </w:pPr>
          </w:p>
        </w:tc>
      </w:tr>
    </w:tbl>
    <w:p w:rsidR="007D7B3C" w:rsidRDefault="008C6123" w:rsidP="007D7B3C">
      <w:pPr>
        <w:pStyle w:val="JobTitle"/>
        <w:rPr>
          <w:b w:val="0"/>
          <w:u w:val="none"/>
        </w:rPr>
      </w:pPr>
      <w:r>
        <w:t>Chief Instructor, Information &amp; Security Management</w:t>
      </w:r>
      <w:r w:rsidR="007D7B3C" w:rsidRPr="00DB04DB">
        <w:rPr>
          <w:b w:val="0"/>
          <w:u w:val="none"/>
        </w:rPr>
        <w:t xml:space="preserve">     </w:t>
      </w:r>
      <w:r>
        <w:rPr>
          <w:b w:val="0"/>
          <w:u w:val="none"/>
        </w:rPr>
        <w:t xml:space="preserve">           </w:t>
      </w:r>
      <w:r w:rsidR="007D7B3C">
        <w:rPr>
          <w:b w:val="0"/>
          <w:u w:val="none"/>
        </w:rPr>
        <w:t xml:space="preserve"> </w:t>
      </w:r>
      <w:r>
        <w:rPr>
          <w:b w:val="0"/>
          <w:u w:val="none"/>
        </w:rPr>
        <w:t xml:space="preserve">                                   </w:t>
      </w:r>
      <w:r w:rsidR="000D2A50">
        <w:rPr>
          <w:b w:val="0"/>
          <w:u w:val="none"/>
        </w:rPr>
        <w:t>1997-1999</w:t>
      </w:r>
    </w:p>
    <w:p w:rsidR="00752EEF" w:rsidRDefault="007D7B3C" w:rsidP="0014600B">
      <w:pPr>
        <w:pStyle w:val="BodyTextIndent2"/>
        <w:spacing w:after="0" w:line="240" w:lineRule="auto"/>
        <w:ind w:left="0"/>
        <w:rPr>
          <w:rFonts w:cs="Tahoma"/>
          <w:color w:val="000000"/>
          <w:sz w:val="20"/>
          <w:szCs w:val="20"/>
        </w:rPr>
      </w:pPr>
      <w:r w:rsidRPr="0014600B">
        <w:rPr>
          <w:rFonts w:cs="Tahoma"/>
          <w:color w:val="000000"/>
          <w:sz w:val="20"/>
          <w:szCs w:val="20"/>
        </w:rPr>
        <w:t xml:space="preserve">Developed &amp; taught the Information Management Officer's course to Sr. Information Management Officers &amp; Civilians of the USAR.  </w:t>
      </w:r>
      <w:proofErr w:type="gramStart"/>
      <w:r w:rsidR="00DE1A87">
        <w:rPr>
          <w:rFonts w:cs="Tahoma"/>
          <w:color w:val="000000"/>
          <w:sz w:val="20"/>
          <w:szCs w:val="20"/>
        </w:rPr>
        <w:t>Led a team of instructors, responsible for DITSCAP/DIACAP inspection training.</w:t>
      </w:r>
      <w:proofErr w:type="gramEnd"/>
    </w:p>
    <w:p w:rsidR="00436324" w:rsidRDefault="00436324" w:rsidP="00436324">
      <w:pPr>
        <w:pStyle w:val="KeyResults"/>
        <w:spacing w:after="0"/>
      </w:pPr>
    </w:p>
    <w:p w:rsidR="00436324" w:rsidRPr="00F82226" w:rsidRDefault="00436324" w:rsidP="00436324">
      <w:pPr>
        <w:pStyle w:val="KeyResults"/>
        <w:spacing w:after="0"/>
      </w:pPr>
      <w:r w:rsidRPr="00F82226">
        <w:t>Key Results:</w:t>
      </w:r>
    </w:p>
    <w:p w:rsidR="00752EEF" w:rsidRPr="00752EEF" w:rsidRDefault="007D7B3C" w:rsidP="00E55586">
      <w:pPr>
        <w:pStyle w:val="BodyTextIndent2"/>
        <w:numPr>
          <w:ilvl w:val="0"/>
          <w:numId w:val="7"/>
        </w:numPr>
        <w:spacing w:after="0" w:line="240" w:lineRule="auto"/>
        <w:ind w:left="360"/>
        <w:rPr>
          <w:rFonts w:cs="Tahoma"/>
          <w:sz w:val="20"/>
          <w:szCs w:val="20"/>
        </w:rPr>
      </w:pPr>
      <w:r w:rsidRPr="0014600B">
        <w:rPr>
          <w:rFonts w:cs="Tahoma"/>
          <w:color w:val="000000"/>
          <w:sz w:val="20"/>
          <w:szCs w:val="20"/>
        </w:rPr>
        <w:t xml:space="preserve">Analyzed requirements designed and built the ARRTC's Distributed Learning Center, enabling instructors to train USAR soldiers &amp; civilians at remote Reserve Centers nationwide via Video Teleconferencing. </w:t>
      </w:r>
    </w:p>
    <w:p w:rsidR="007D7B3C" w:rsidRPr="0014600B" w:rsidRDefault="00752EEF" w:rsidP="00E55586">
      <w:pPr>
        <w:pStyle w:val="BodyTextIndent2"/>
        <w:numPr>
          <w:ilvl w:val="0"/>
          <w:numId w:val="7"/>
        </w:numPr>
        <w:spacing w:after="0" w:line="240" w:lineRule="auto"/>
        <w:ind w:left="360"/>
        <w:rPr>
          <w:rFonts w:cs="Tahoma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S</w:t>
      </w:r>
      <w:r w:rsidR="007D7B3C" w:rsidRPr="0014600B">
        <w:rPr>
          <w:rFonts w:cs="Tahoma"/>
          <w:color w:val="000000"/>
          <w:sz w:val="20"/>
          <w:szCs w:val="20"/>
        </w:rPr>
        <w:t xml:space="preserve">erved as a </w:t>
      </w:r>
      <w:r w:rsidR="007D7B3C" w:rsidRPr="0014600B">
        <w:rPr>
          <w:rFonts w:cs="Tahoma"/>
          <w:sz w:val="20"/>
          <w:szCs w:val="20"/>
        </w:rPr>
        <w:t>consultant for the Chief of IT to design &amp; implement the conversion of a Novell Network into a Windows NT, BackOffice environment.</w:t>
      </w:r>
    </w:p>
    <w:p w:rsidR="00927B78" w:rsidRPr="00847572" w:rsidRDefault="00752EEF" w:rsidP="00ED6072">
      <w:pPr>
        <w:pStyle w:val="ResumeSectionHeaders"/>
      </w:pPr>
      <w:r>
        <w:t xml:space="preserve">Collegiate </w:t>
      </w:r>
      <w:r w:rsidR="00847572">
        <w:t>Education</w:t>
      </w:r>
    </w:p>
    <w:p w:rsidR="00C24337" w:rsidRPr="00752EEF" w:rsidRDefault="00731D91" w:rsidP="00C31395">
      <w:pPr>
        <w:pStyle w:val="CollegeDegree"/>
      </w:pPr>
      <w:r w:rsidRPr="00752EEF">
        <w:t xml:space="preserve">Bachelor of Science </w:t>
      </w:r>
      <w:r w:rsidR="00F327C6" w:rsidRPr="00752EEF">
        <w:t>in Information Systems</w:t>
      </w:r>
      <w:r w:rsidR="00181E9E" w:rsidRPr="00752EEF">
        <w:t xml:space="preserve">, </w:t>
      </w:r>
      <w:r w:rsidR="00386B61">
        <w:t>minor Homeland Security,</w:t>
      </w:r>
      <w:r w:rsidR="00F327C6" w:rsidRPr="00752EEF">
        <w:t xml:space="preserve"> </w:t>
      </w:r>
      <w:proofErr w:type="spellStart"/>
      <w:r w:rsidR="00181E9E" w:rsidRPr="00752EEF">
        <w:t>Strayer</w:t>
      </w:r>
      <w:proofErr w:type="spellEnd"/>
      <w:r w:rsidR="00181E9E" w:rsidRPr="00752EEF">
        <w:t xml:space="preserve"> University, 20</w:t>
      </w:r>
      <w:r w:rsidR="00A2673A">
        <w:t>10</w:t>
      </w:r>
    </w:p>
    <w:p w:rsidR="00913882" w:rsidRPr="00913882" w:rsidRDefault="00C20227" w:rsidP="00C31395">
      <w:pPr>
        <w:pStyle w:val="CollegeDegree"/>
        <w:rPr>
          <w:b w:val="0"/>
        </w:rPr>
      </w:pPr>
      <w:r>
        <w:rPr>
          <w:b w:val="0"/>
        </w:rPr>
        <w:t xml:space="preserve">Summa </w:t>
      </w:r>
      <w:proofErr w:type="gramStart"/>
      <w:r>
        <w:rPr>
          <w:b w:val="0"/>
        </w:rPr>
        <w:t>Cum</w:t>
      </w:r>
      <w:proofErr w:type="gramEnd"/>
      <w:r>
        <w:rPr>
          <w:b w:val="0"/>
        </w:rPr>
        <w:t xml:space="preserve"> Laude, Alpha Chi National Honor Society</w:t>
      </w:r>
    </w:p>
    <w:p w:rsidR="00DC38CB" w:rsidRPr="00847572" w:rsidRDefault="00DC38CB" w:rsidP="00ED6072">
      <w:pPr>
        <w:pStyle w:val="ResumeSectionHeaders"/>
      </w:pPr>
      <w:r w:rsidRPr="00847572">
        <w:t>Technology Summary</w:t>
      </w:r>
    </w:p>
    <w:tbl>
      <w:tblPr>
        <w:tblW w:w="0" w:type="auto"/>
        <w:tblLook w:val="00B0"/>
      </w:tblPr>
      <w:tblGrid>
        <w:gridCol w:w="1728"/>
        <w:gridCol w:w="8136"/>
      </w:tblGrid>
      <w:tr w:rsidR="00DC38CB" w:rsidRPr="00DD4ED5" w:rsidTr="00BC691F">
        <w:tc>
          <w:tcPr>
            <w:tcW w:w="1728" w:type="dxa"/>
          </w:tcPr>
          <w:p w:rsidR="00DC38CB" w:rsidRPr="008F0275" w:rsidRDefault="00DC38CB" w:rsidP="008F0275">
            <w:pPr>
              <w:pStyle w:val="TechSummaryBold"/>
            </w:pPr>
            <w:r w:rsidRPr="008F0275">
              <w:t>Certifications:</w:t>
            </w:r>
          </w:p>
        </w:tc>
        <w:tc>
          <w:tcPr>
            <w:tcW w:w="8136" w:type="dxa"/>
          </w:tcPr>
          <w:p w:rsidR="00DC38CB" w:rsidRPr="00AA17A0" w:rsidRDefault="00C20227" w:rsidP="00C20227">
            <w:pPr>
              <w:pStyle w:val="TechSummaryPlain"/>
            </w:pPr>
            <w:r>
              <w:t xml:space="preserve">PMI Certified Project Management Professional (PMP), </w:t>
            </w:r>
            <w:r w:rsidR="001B4BF7">
              <w:t xml:space="preserve">Microsoft Certified Systems Administrator (MCSA), </w:t>
            </w:r>
            <w:r w:rsidR="00017CBC" w:rsidRPr="00DD4ED5">
              <w:t>Microsoft Certified Systems Engineer (MCSE</w:t>
            </w:r>
            <w:r w:rsidR="00181E9E">
              <w:t xml:space="preserve"> +IIS</w:t>
            </w:r>
            <w:r w:rsidR="00017CBC" w:rsidRPr="00DD4ED5">
              <w:t>)</w:t>
            </w:r>
            <w:r w:rsidR="00AA17A0">
              <w:t xml:space="preserve">, </w:t>
            </w:r>
            <w:r w:rsidR="00017CBC" w:rsidRPr="00DD4ED5">
              <w:t>Microsoft Certified Professional (MCP)</w:t>
            </w:r>
            <w:r w:rsidR="00181E9E">
              <w:t>, Cisco Certified Network Associate (CCNA) A+, Juniper Networks Architecture &amp; MPLS, Scientifi</w:t>
            </w:r>
            <w:r w:rsidR="00712478">
              <w:t>c-Atlanta DBDS, Intermediate</w:t>
            </w:r>
            <w:r w:rsidR="00181E9E">
              <w:t>, Information Assurance Security Officer, Level 2 Security, US Army Instructor</w:t>
            </w:r>
            <w:r w:rsidR="00436324">
              <w:t xml:space="preserve">, Current DOD Secret </w:t>
            </w:r>
            <w:r w:rsidR="00913882">
              <w:t>Security Clearance</w:t>
            </w:r>
          </w:p>
        </w:tc>
      </w:tr>
      <w:tr w:rsidR="00DC38CB" w:rsidRPr="00DD4ED5" w:rsidTr="00BC691F">
        <w:tc>
          <w:tcPr>
            <w:tcW w:w="1728" w:type="dxa"/>
          </w:tcPr>
          <w:p w:rsidR="00DC38CB" w:rsidRPr="008F0275" w:rsidRDefault="00181E9E" w:rsidP="008F0275">
            <w:pPr>
              <w:pStyle w:val="TechSummaryBold"/>
            </w:pPr>
            <w:r>
              <w:t>Proficiencies</w:t>
            </w:r>
            <w:r w:rsidR="00325DE9" w:rsidRPr="008F0275">
              <w:t>:</w:t>
            </w:r>
          </w:p>
        </w:tc>
        <w:tc>
          <w:tcPr>
            <w:tcW w:w="8136" w:type="dxa"/>
          </w:tcPr>
          <w:p w:rsidR="00DC38CB" w:rsidRPr="00181E9E" w:rsidRDefault="00181E9E" w:rsidP="00436324">
            <w:pPr>
              <w:pStyle w:val="TechSummaryPlain"/>
              <w:jc w:val="left"/>
            </w:pPr>
            <w:proofErr w:type="spellStart"/>
            <w:r w:rsidRPr="00181E9E">
              <w:t>CiscoWorks</w:t>
            </w:r>
            <w:proofErr w:type="spellEnd"/>
            <w:r w:rsidRPr="00181E9E">
              <w:t xml:space="preserve">, Cisco Network Compliance Manager, Cisco VoIP, WAAS, ASA VPN, VLAN &amp; PIX IOS, Firewalls, Marconi ATM Switches, SONET, IPSEC, Perl, Informix SQL, </w:t>
            </w:r>
            <w:proofErr w:type="spellStart"/>
            <w:r w:rsidRPr="00181E9E">
              <w:t>MySQL</w:t>
            </w:r>
            <w:proofErr w:type="spellEnd"/>
            <w:r w:rsidRPr="00181E9E">
              <w:t xml:space="preserve">, MS Windows XP, AD, &amp; Server 2003/2007, Exchange 2007, TCP/IP, T1-DS3, PPP, Frame Relay, BGP, HSRP, OSPF, IPX, ATM, Spectrum, </w:t>
            </w:r>
            <w:proofErr w:type="spellStart"/>
            <w:r w:rsidR="00752EEF">
              <w:t>eH</w:t>
            </w:r>
            <w:r w:rsidRPr="00181E9E">
              <w:t>ealth</w:t>
            </w:r>
            <w:proofErr w:type="spellEnd"/>
            <w:r w:rsidRPr="00181E9E">
              <w:t xml:space="preserve">, Remedy, </w:t>
            </w:r>
            <w:proofErr w:type="spellStart"/>
            <w:r w:rsidRPr="00181E9E">
              <w:t>Unicenter</w:t>
            </w:r>
            <w:proofErr w:type="spellEnd"/>
            <w:r w:rsidRPr="00181E9E">
              <w:t xml:space="preserve">, </w:t>
            </w:r>
            <w:proofErr w:type="spellStart"/>
            <w:r w:rsidRPr="00181E9E">
              <w:t>Solarwinds</w:t>
            </w:r>
            <w:proofErr w:type="spellEnd"/>
            <w:r w:rsidRPr="00181E9E">
              <w:t xml:space="preserve">, </w:t>
            </w:r>
            <w:proofErr w:type="spellStart"/>
            <w:r w:rsidRPr="00181E9E">
              <w:t>NetCool</w:t>
            </w:r>
            <w:proofErr w:type="spellEnd"/>
            <w:r w:rsidRPr="00181E9E">
              <w:t xml:space="preserve">, HP </w:t>
            </w:r>
            <w:proofErr w:type="spellStart"/>
            <w:r w:rsidRPr="00181E9E">
              <w:t>OpenView</w:t>
            </w:r>
            <w:proofErr w:type="spellEnd"/>
            <w:r w:rsidRPr="00181E9E">
              <w:t xml:space="preserve">, </w:t>
            </w:r>
            <w:proofErr w:type="spellStart"/>
            <w:r w:rsidRPr="00181E9E">
              <w:t>Nagios</w:t>
            </w:r>
            <w:proofErr w:type="spellEnd"/>
            <w:r w:rsidRPr="00181E9E">
              <w:t>, DNS, DHCP, FTP, SFTP, WINS, LAN, Visual Networks</w:t>
            </w:r>
            <w:r w:rsidR="00436324">
              <w:t xml:space="preserve">, </w:t>
            </w:r>
            <w:proofErr w:type="spellStart"/>
            <w:r w:rsidR="00436324">
              <w:t>WireShark</w:t>
            </w:r>
            <w:proofErr w:type="spellEnd"/>
            <w:r w:rsidR="00436324">
              <w:t xml:space="preserve">, Ethereal, Bash, </w:t>
            </w:r>
            <w:proofErr w:type="spellStart"/>
            <w:r w:rsidR="00436324">
              <w:t>Korn</w:t>
            </w:r>
            <w:proofErr w:type="spellEnd"/>
            <w:r w:rsidR="00436324">
              <w:t>, C shell scripting</w:t>
            </w:r>
            <w:r w:rsidR="00C856F3">
              <w:t>, MS Project, Primavera Project</w:t>
            </w:r>
            <w:r w:rsidR="00DD5D1E">
              <w:t xml:space="preserve"> Mgr</w:t>
            </w:r>
          </w:p>
        </w:tc>
      </w:tr>
      <w:tr w:rsidR="00DC38CB" w:rsidRPr="00DD4ED5" w:rsidTr="00BC691F">
        <w:tc>
          <w:tcPr>
            <w:tcW w:w="1728" w:type="dxa"/>
          </w:tcPr>
          <w:p w:rsidR="00DC38CB" w:rsidRPr="008F0275" w:rsidRDefault="00DC38CB" w:rsidP="008F0275">
            <w:pPr>
              <w:pStyle w:val="TechSummaryBold"/>
            </w:pPr>
            <w:r w:rsidRPr="008F0275">
              <w:t>Systems:</w:t>
            </w:r>
          </w:p>
        </w:tc>
        <w:tc>
          <w:tcPr>
            <w:tcW w:w="8136" w:type="dxa"/>
          </w:tcPr>
          <w:p w:rsidR="00DC38CB" w:rsidRPr="00DD4ED5" w:rsidRDefault="00436324" w:rsidP="00436324">
            <w:pPr>
              <w:pStyle w:val="TechSummaryPlain"/>
            </w:pPr>
            <w:r>
              <w:t>Cisco IOS &amp; CAT IOS</w:t>
            </w:r>
            <w:r w:rsidR="0071176B">
              <w:t xml:space="preserve"> &amp; Voice UC</w:t>
            </w:r>
            <w:r>
              <w:t>, Foundry, Marconi, 3Com, Windows</w:t>
            </w:r>
            <w:r w:rsidR="00473B08">
              <w:t xml:space="preserve">, </w:t>
            </w:r>
            <w:r w:rsidR="00913882">
              <w:t xml:space="preserve">UNIX/LINUX, </w:t>
            </w:r>
            <w:r w:rsidR="00752EEF">
              <w:t xml:space="preserve">HP, </w:t>
            </w:r>
            <w:r w:rsidR="00473B08">
              <w:t xml:space="preserve">HP-UX, </w:t>
            </w:r>
            <w:r w:rsidR="00913882">
              <w:t xml:space="preserve">SUN </w:t>
            </w:r>
            <w:r w:rsidR="00473B08">
              <w:t>Solaris</w:t>
            </w:r>
            <w:r w:rsidR="00913882">
              <w:t>, DELL</w:t>
            </w:r>
            <w:r w:rsidR="00752EEF">
              <w:t xml:space="preserve">, Novell NetWare, </w:t>
            </w:r>
            <w:r>
              <w:t xml:space="preserve">Sidewinder, </w:t>
            </w:r>
            <w:r w:rsidR="00752EEF">
              <w:t xml:space="preserve">BANYAN, WANG VS, MIS, IBM, </w:t>
            </w:r>
            <w:r>
              <w:t>Intel</w:t>
            </w:r>
            <w:r w:rsidR="00752EEF">
              <w:t xml:space="preserve"> </w:t>
            </w:r>
          </w:p>
        </w:tc>
      </w:tr>
    </w:tbl>
    <w:p w:rsidR="00C24337" w:rsidRDefault="00C24337" w:rsidP="00436324">
      <w:pPr>
        <w:pStyle w:val="PlainText"/>
      </w:pPr>
    </w:p>
    <w:sectPr w:rsidR="00C24337" w:rsidSect="007D7B3C">
      <w:headerReference w:type="default" r:id="rId7"/>
      <w:footerReference w:type="default" r:id="rId8"/>
      <w:pgSz w:w="12240" w:h="15840"/>
      <w:pgMar w:top="864" w:right="1152" w:bottom="864" w:left="1440" w:header="0" w:footer="345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07F" w:rsidRDefault="0064207F" w:rsidP="00545BC3">
      <w:r>
        <w:separator/>
      </w:r>
    </w:p>
  </w:endnote>
  <w:endnote w:type="continuationSeparator" w:id="0">
    <w:p w:rsidR="0064207F" w:rsidRDefault="0064207F" w:rsidP="00545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3F2" w:rsidRDefault="00E72BC4" w:rsidP="00181379">
    <w:pPr>
      <w:pStyle w:val="Address"/>
    </w:pPr>
    <w:r>
      <w:rPr>
        <w:rStyle w:val="PageNumber"/>
        <w:szCs w:val="16"/>
      </w:rPr>
      <w:t xml:space="preserve">Thomas </w:t>
    </w:r>
    <w:r w:rsidR="007D7B3C">
      <w:rPr>
        <w:rStyle w:val="PageNumber"/>
        <w:szCs w:val="16"/>
      </w:rPr>
      <w:t xml:space="preserve">M. </w:t>
    </w:r>
    <w:r>
      <w:rPr>
        <w:rStyle w:val="PageNumber"/>
        <w:szCs w:val="16"/>
      </w:rPr>
      <w:t>McGuire</w:t>
    </w:r>
    <w:r w:rsidR="00C56B9B">
      <w:rPr>
        <w:rStyle w:val="PageNumber"/>
        <w:szCs w:val="16"/>
      </w:rPr>
      <w:t xml:space="preserve"> Resume</w:t>
    </w:r>
    <w:r>
      <w:rPr>
        <w:rStyle w:val="PageNumber"/>
        <w:szCs w:val="16"/>
      </w:rPr>
      <w:t xml:space="preserve">  </w:t>
    </w:r>
    <w:r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C56B9B" w:rsidRPr="00C56B9B">
      <w:rPr>
        <w:rStyle w:val="PageNumber"/>
        <w:szCs w:val="16"/>
      </w:rPr>
      <w:t xml:space="preserve">Page </w:t>
    </w:r>
    <w:r w:rsidR="00BC5D9D" w:rsidRPr="00C56B9B">
      <w:rPr>
        <w:rStyle w:val="PageNumber"/>
        <w:szCs w:val="16"/>
      </w:rPr>
      <w:fldChar w:fldCharType="begin"/>
    </w:r>
    <w:r w:rsidR="00C56B9B" w:rsidRPr="00C56B9B">
      <w:rPr>
        <w:rStyle w:val="PageNumber"/>
        <w:szCs w:val="16"/>
      </w:rPr>
      <w:instrText xml:space="preserve"> PAGE </w:instrText>
    </w:r>
    <w:r w:rsidR="00BC5D9D" w:rsidRPr="00C56B9B">
      <w:rPr>
        <w:rStyle w:val="PageNumber"/>
        <w:szCs w:val="16"/>
      </w:rPr>
      <w:fldChar w:fldCharType="separate"/>
    </w:r>
    <w:r w:rsidR="006E569F">
      <w:rPr>
        <w:rStyle w:val="PageNumber"/>
        <w:noProof/>
        <w:szCs w:val="16"/>
      </w:rPr>
      <w:t>3</w:t>
    </w:r>
    <w:r w:rsidR="00BC5D9D" w:rsidRPr="00C56B9B">
      <w:rPr>
        <w:rStyle w:val="PageNumber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07F" w:rsidRDefault="0064207F" w:rsidP="00545BC3">
      <w:r>
        <w:separator/>
      </w:r>
    </w:p>
  </w:footnote>
  <w:footnote w:type="continuationSeparator" w:id="0">
    <w:p w:rsidR="0064207F" w:rsidRDefault="0064207F" w:rsidP="00545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075" w:rsidRDefault="00067075">
    <w:pPr>
      <w:pStyle w:val="Header"/>
    </w:pPr>
  </w:p>
  <w:p w:rsidR="00067075" w:rsidRDefault="007D7B3C" w:rsidP="007D7B3C">
    <w:pPr>
      <w:pStyle w:val="Header"/>
      <w:ind w:left="-630"/>
      <w:jc w:val="right"/>
    </w:pPr>
    <w:r>
      <w:t>Thomas M. McGuire Resume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AAF"/>
    <w:multiLevelType w:val="hybridMultilevel"/>
    <w:tmpl w:val="788E50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F3AC9"/>
    <w:multiLevelType w:val="hybridMultilevel"/>
    <w:tmpl w:val="FB26AD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914678C"/>
    <w:multiLevelType w:val="hybridMultilevel"/>
    <w:tmpl w:val="647675F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3732E"/>
    <w:multiLevelType w:val="hybridMultilevel"/>
    <w:tmpl w:val="0D76B9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0E59A4"/>
    <w:multiLevelType w:val="hybridMultilevel"/>
    <w:tmpl w:val="4B3820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BE7AB4"/>
    <w:multiLevelType w:val="hybridMultilevel"/>
    <w:tmpl w:val="6D8E7A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9B35C0"/>
    <w:multiLevelType w:val="hybridMultilevel"/>
    <w:tmpl w:val="3AA66608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2D47A5"/>
    <w:multiLevelType w:val="hybridMultilevel"/>
    <w:tmpl w:val="8A4606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attachedTemplate r:id="rId1"/>
  <w:stylePaneFormatFilter w:val="1F08"/>
  <w:doNotTrackMoves/>
  <w:defaultTabStop w:val="720"/>
  <w:drawingGridHorizontalSpacing w:val="90"/>
  <w:displayHorizont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BC4"/>
    <w:rsid w:val="00005831"/>
    <w:rsid w:val="000069BF"/>
    <w:rsid w:val="00017CBC"/>
    <w:rsid w:val="00020A1B"/>
    <w:rsid w:val="00022807"/>
    <w:rsid w:val="00023B30"/>
    <w:rsid w:val="00024DC9"/>
    <w:rsid w:val="00040691"/>
    <w:rsid w:val="00062307"/>
    <w:rsid w:val="0006337F"/>
    <w:rsid w:val="00065377"/>
    <w:rsid w:val="00067075"/>
    <w:rsid w:val="00071FE9"/>
    <w:rsid w:val="000747F5"/>
    <w:rsid w:val="00084795"/>
    <w:rsid w:val="000B2A19"/>
    <w:rsid w:val="000B40E2"/>
    <w:rsid w:val="000C1214"/>
    <w:rsid w:val="000D0B86"/>
    <w:rsid w:val="000D2A50"/>
    <w:rsid w:val="000D304D"/>
    <w:rsid w:val="000D549B"/>
    <w:rsid w:val="000F26EC"/>
    <w:rsid w:val="00117E38"/>
    <w:rsid w:val="0013701D"/>
    <w:rsid w:val="001435A3"/>
    <w:rsid w:val="0014600B"/>
    <w:rsid w:val="001658FF"/>
    <w:rsid w:val="00181379"/>
    <w:rsid w:val="00181E9E"/>
    <w:rsid w:val="001B4BF7"/>
    <w:rsid w:val="001D58CD"/>
    <w:rsid w:val="001D6E87"/>
    <w:rsid w:val="002012AF"/>
    <w:rsid w:val="002268A8"/>
    <w:rsid w:val="00227963"/>
    <w:rsid w:val="002534C1"/>
    <w:rsid w:val="00257BD2"/>
    <w:rsid w:val="00261A50"/>
    <w:rsid w:val="00264510"/>
    <w:rsid w:val="002674EC"/>
    <w:rsid w:val="002A0C39"/>
    <w:rsid w:val="002B1534"/>
    <w:rsid w:val="002B6FBF"/>
    <w:rsid w:val="002E7BE2"/>
    <w:rsid w:val="00300D8B"/>
    <w:rsid w:val="0032363F"/>
    <w:rsid w:val="00325DE9"/>
    <w:rsid w:val="00335666"/>
    <w:rsid w:val="00336C55"/>
    <w:rsid w:val="00341FAE"/>
    <w:rsid w:val="00342C21"/>
    <w:rsid w:val="0034620F"/>
    <w:rsid w:val="00356A9F"/>
    <w:rsid w:val="00362350"/>
    <w:rsid w:val="00386B61"/>
    <w:rsid w:val="003900C4"/>
    <w:rsid w:val="003A4E1D"/>
    <w:rsid w:val="003E3226"/>
    <w:rsid w:val="003E3D1B"/>
    <w:rsid w:val="003F3441"/>
    <w:rsid w:val="003F6991"/>
    <w:rsid w:val="004175EF"/>
    <w:rsid w:val="00420EEA"/>
    <w:rsid w:val="00422115"/>
    <w:rsid w:val="00436324"/>
    <w:rsid w:val="004476F3"/>
    <w:rsid w:val="004733E2"/>
    <w:rsid w:val="00473B08"/>
    <w:rsid w:val="00480013"/>
    <w:rsid w:val="00480C7A"/>
    <w:rsid w:val="004A47E0"/>
    <w:rsid w:val="004B0F4C"/>
    <w:rsid w:val="004B1771"/>
    <w:rsid w:val="004B4AE4"/>
    <w:rsid w:val="004C3919"/>
    <w:rsid w:val="005149F2"/>
    <w:rsid w:val="00524530"/>
    <w:rsid w:val="005327B3"/>
    <w:rsid w:val="00545BC3"/>
    <w:rsid w:val="005861EA"/>
    <w:rsid w:val="005950B3"/>
    <w:rsid w:val="005C3E59"/>
    <w:rsid w:val="005C417B"/>
    <w:rsid w:val="005D6DF9"/>
    <w:rsid w:val="005F4E5B"/>
    <w:rsid w:val="005F7592"/>
    <w:rsid w:val="00612830"/>
    <w:rsid w:val="006174B9"/>
    <w:rsid w:val="0062331D"/>
    <w:rsid w:val="0064207F"/>
    <w:rsid w:val="006502D4"/>
    <w:rsid w:val="00661C20"/>
    <w:rsid w:val="00676BDF"/>
    <w:rsid w:val="006A0CCA"/>
    <w:rsid w:val="006A5273"/>
    <w:rsid w:val="006A6A3E"/>
    <w:rsid w:val="006B7999"/>
    <w:rsid w:val="006E30D3"/>
    <w:rsid w:val="006E569F"/>
    <w:rsid w:val="006E60A0"/>
    <w:rsid w:val="006F4D8D"/>
    <w:rsid w:val="006F76B9"/>
    <w:rsid w:val="0070001D"/>
    <w:rsid w:val="0071176B"/>
    <w:rsid w:val="00712478"/>
    <w:rsid w:val="0072533B"/>
    <w:rsid w:val="00730AB4"/>
    <w:rsid w:val="00731D91"/>
    <w:rsid w:val="00752EEF"/>
    <w:rsid w:val="00753B8D"/>
    <w:rsid w:val="007620FC"/>
    <w:rsid w:val="00767093"/>
    <w:rsid w:val="007803F2"/>
    <w:rsid w:val="0078266E"/>
    <w:rsid w:val="00796C80"/>
    <w:rsid w:val="007A0AB3"/>
    <w:rsid w:val="007D6F33"/>
    <w:rsid w:val="007D7B3C"/>
    <w:rsid w:val="007E6729"/>
    <w:rsid w:val="007F58FD"/>
    <w:rsid w:val="007F65BE"/>
    <w:rsid w:val="007F6F5C"/>
    <w:rsid w:val="00802722"/>
    <w:rsid w:val="008137AA"/>
    <w:rsid w:val="00847572"/>
    <w:rsid w:val="00851C8B"/>
    <w:rsid w:val="00860FE0"/>
    <w:rsid w:val="00870A9F"/>
    <w:rsid w:val="008B56CB"/>
    <w:rsid w:val="008C6123"/>
    <w:rsid w:val="008C6D73"/>
    <w:rsid w:val="008F0275"/>
    <w:rsid w:val="0090786F"/>
    <w:rsid w:val="00910E26"/>
    <w:rsid w:val="00913882"/>
    <w:rsid w:val="00927B78"/>
    <w:rsid w:val="009653E3"/>
    <w:rsid w:val="00977B36"/>
    <w:rsid w:val="00982DED"/>
    <w:rsid w:val="009A0BA0"/>
    <w:rsid w:val="009E2DEB"/>
    <w:rsid w:val="009E6339"/>
    <w:rsid w:val="009E6818"/>
    <w:rsid w:val="009F2517"/>
    <w:rsid w:val="009F4A41"/>
    <w:rsid w:val="00A063A6"/>
    <w:rsid w:val="00A25C1B"/>
    <w:rsid w:val="00A25E82"/>
    <w:rsid w:val="00A2673A"/>
    <w:rsid w:val="00A44EC3"/>
    <w:rsid w:val="00A47F23"/>
    <w:rsid w:val="00A6680D"/>
    <w:rsid w:val="00A76993"/>
    <w:rsid w:val="00A77EC3"/>
    <w:rsid w:val="00A82FDB"/>
    <w:rsid w:val="00A85758"/>
    <w:rsid w:val="00A92B21"/>
    <w:rsid w:val="00A9337C"/>
    <w:rsid w:val="00A9494E"/>
    <w:rsid w:val="00AA17A0"/>
    <w:rsid w:val="00AB3B1A"/>
    <w:rsid w:val="00B06AF3"/>
    <w:rsid w:val="00B1145C"/>
    <w:rsid w:val="00B11D7F"/>
    <w:rsid w:val="00B170EB"/>
    <w:rsid w:val="00B4364E"/>
    <w:rsid w:val="00B934E1"/>
    <w:rsid w:val="00B963B2"/>
    <w:rsid w:val="00BA0496"/>
    <w:rsid w:val="00BA2669"/>
    <w:rsid w:val="00BA69FC"/>
    <w:rsid w:val="00BB4103"/>
    <w:rsid w:val="00BC57FE"/>
    <w:rsid w:val="00BC5D9D"/>
    <w:rsid w:val="00BC691F"/>
    <w:rsid w:val="00BD63A6"/>
    <w:rsid w:val="00BF313D"/>
    <w:rsid w:val="00C20227"/>
    <w:rsid w:val="00C24337"/>
    <w:rsid w:val="00C3050C"/>
    <w:rsid w:val="00C31395"/>
    <w:rsid w:val="00C55419"/>
    <w:rsid w:val="00C56B9B"/>
    <w:rsid w:val="00C61FEF"/>
    <w:rsid w:val="00C6666D"/>
    <w:rsid w:val="00C80DBA"/>
    <w:rsid w:val="00C856F3"/>
    <w:rsid w:val="00C8583E"/>
    <w:rsid w:val="00C93DEA"/>
    <w:rsid w:val="00CB687C"/>
    <w:rsid w:val="00CC23A0"/>
    <w:rsid w:val="00CE52FF"/>
    <w:rsid w:val="00CE5A0C"/>
    <w:rsid w:val="00CF200B"/>
    <w:rsid w:val="00CF6D59"/>
    <w:rsid w:val="00D20FED"/>
    <w:rsid w:val="00D24B40"/>
    <w:rsid w:val="00D4545D"/>
    <w:rsid w:val="00D606E4"/>
    <w:rsid w:val="00D76FBC"/>
    <w:rsid w:val="00DB04DB"/>
    <w:rsid w:val="00DC38CB"/>
    <w:rsid w:val="00DC39EE"/>
    <w:rsid w:val="00DD4ED5"/>
    <w:rsid w:val="00DD5D1E"/>
    <w:rsid w:val="00DE1A87"/>
    <w:rsid w:val="00E358D7"/>
    <w:rsid w:val="00E55586"/>
    <w:rsid w:val="00E57E15"/>
    <w:rsid w:val="00E72BC4"/>
    <w:rsid w:val="00E76B89"/>
    <w:rsid w:val="00E874FC"/>
    <w:rsid w:val="00E928BF"/>
    <w:rsid w:val="00E96724"/>
    <w:rsid w:val="00ED0B0F"/>
    <w:rsid w:val="00ED49AE"/>
    <w:rsid w:val="00ED6072"/>
    <w:rsid w:val="00EE1D47"/>
    <w:rsid w:val="00EF2978"/>
    <w:rsid w:val="00EF64FE"/>
    <w:rsid w:val="00F07717"/>
    <w:rsid w:val="00F11DA3"/>
    <w:rsid w:val="00F22B74"/>
    <w:rsid w:val="00F27D94"/>
    <w:rsid w:val="00F327C6"/>
    <w:rsid w:val="00F40EEF"/>
    <w:rsid w:val="00F4508D"/>
    <w:rsid w:val="00F63170"/>
    <w:rsid w:val="00F82226"/>
    <w:rsid w:val="00F8490B"/>
    <w:rsid w:val="00F9615C"/>
    <w:rsid w:val="00FA48DB"/>
    <w:rsid w:val="00FD35DF"/>
    <w:rsid w:val="00FD42F9"/>
    <w:rsid w:val="00FE163A"/>
    <w:rsid w:val="00FF08E8"/>
    <w:rsid w:val="00FF3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275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6128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612830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3A4E1D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3A4E1D"/>
    <w:rPr>
      <w:color w:val="0000FF"/>
      <w:u w:val="single"/>
    </w:rPr>
  </w:style>
  <w:style w:type="paragraph" w:styleId="BodyText">
    <w:name w:val="Body Text"/>
    <w:basedOn w:val="Normal"/>
    <w:rsid w:val="003A4E1D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3A4E1D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3A4E1D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3A4E1D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3A4E1D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3A4E1D"/>
    <w:rPr>
      <w:sz w:val="16"/>
      <w:szCs w:val="16"/>
    </w:rPr>
  </w:style>
  <w:style w:type="paragraph" w:styleId="CommentText">
    <w:name w:val="annotation text"/>
    <w:basedOn w:val="Normal"/>
    <w:semiHidden/>
    <w:rsid w:val="003A4E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A4E1D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12830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12830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qFormat/>
    <w:rsid w:val="00612830"/>
    <w:rPr>
      <w:b/>
      <w:bCs/>
    </w:rPr>
  </w:style>
  <w:style w:type="character" w:styleId="Emphasis">
    <w:name w:val="Emphasis"/>
    <w:basedOn w:val="DefaultParagraphFont"/>
    <w:qFormat/>
    <w:rsid w:val="00612830"/>
    <w:rPr>
      <w:i/>
      <w:iCs/>
    </w:rPr>
  </w:style>
  <w:style w:type="paragraph" w:styleId="NormalWeb">
    <w:name w:val="Normal (Web)"/>
    <w:basedOn w:val="Normal"/>
    <w:rsid w:val="006B79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Skillstext">
    <w:name w:val="Skills text"/>
    <w:basedOn w:val="Normal"/>
    <w:rsid w:val="00C24337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934E1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A063A6"/>
  </w:style>
  <w:style w:type="paragraph" w:styleId="Header">
    <w:name w:val="header"/>
    <w:basedOn w:val="Normal"/>
    <w:link w:val="Head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BC3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45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5BC3"/>
    <w:rPr>
      <w:sz w:val="24"/>
      <w:szCs w:val="24"/>
    </w:rPr>
  </w:style>
  <w:style w:type="paragraph" w:customStyle="1" w:styleId="Name">
    <w:name w:val="Name"/>
    <w:basedOn w:val="PlainText"/>
    <w:rsid w:val="00ED6072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ED6072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BB4103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BB4103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8C6D73"/>
    <w:pPr>
      <w:keepNext/>
      <w:spacing w:before="240" w:after="12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8C6D73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ED6072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C31395"/>
    <w:pPr>
      <w:numPr>
        <w:numId w:val="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C31395"/>
    <w:pPr>
      <w:spacing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C56B9B"/>
    <w:pPr>
      <w:keepNext/>
      <w:spacing w:before="120"/>
      <w:jc w:val="both"/>
    </w:pPr>
    <w:rPr>
      <w:rFonts w:ascii="Tahoma" w:eastAsia="MS Mincho" w:hAnsi="Tahoma" w:cs="Tahoma"/>
      <w:caps/>
      <w:szCs w:val="22"/>
    </w:rPr>
  </w:style>
  <w:style w:type="paragraph" w:customStyle="1" w:styleId="DateRange">
    <w:name w:val="Date Range"/>
    <w:basedOn w:val="Normal"/>
    <w:rsid w:val="00C31395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8C6D73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8C6D73"/>
  </w:style>
  <w:style w:type="paragraph" w:customStyle="1" w:styleId="JobTitle">
    <w:name w:val="Job Title"/>
    <w:basedOn w:val="PlainText"/>
    <w:link w:val="JobTitleChar"/>
    <w:rsid w:val="00181379"/>
    <w:pPr>
      <w:keepNext/>
      <w:spacing w:before="40" w:after="80"/>
      <w:jc w:val="both"/>
    </w:pPr>
    <w:rPr>
      <w:rFonts w:ascii="Tahoma" w:hAnsi="Tahoma" w:cs="Tahoma"/>
      <w:b/>
      <w:iCs/>
      <w:u w:val="single"/>
    </w:rPr>
  </w:style>
  <w:style w:type="paragraph" w:customStyle="1" w:styleId="Jobtitleinfo">
    <w:name w:val="Job title info"/>
    <w:basedOn w:val="JobTitle"/>
    <w:link w:val="JobtitleinfoChar"/>
    <w:rsid w:val="00181379"/>
    <w:rPr>
      <w:b w:val="0"/>
      <w:i/>
      <w:u w:val="none"/>
    </w:rPr>
  </w:style>
  <w:style w:type="character" w:customStyle="1" w:styleId="JobTitleChar">
    <w:name w:val="Job Title Char"/>
    <w:basedOn w:val="PlainTextChar"/>
    <w:link w:val="JobTitle"/>
    <w:rsid w:val="00181379"/>
    <w:rPr>
      <w:rFonts w:ascii="Tahoma" w:hAnsi="Tahoma" w:cs="Tahoma"/>
      <w:b/>
      <w:iCs/>
      <w:u w:val="single"/>
      <w:lang w:val="en-US" w:eastAsia="en-US" w:bidi="ar-SA"/>
    </w:rPr>
  </w:style>
  <w:style w:type="character" w:customStyle="1" w:styleId="JobtitleinfoChar">
    <w:name w:val="Job title info Char"/>
    <w:basedOn w:val="JobTitleChar"/>
    <w:link w:val="Jobtitleinfo"/>
    <w:rsid w:val="00181379"/>
    <w:rPr>
      <w:i/>
    </w:rPr>
  </w:style>
  <w:style w:type="paragraph" w:customStyle="1" w:styleId="Location">
    <w:name w:val="Location"/>
    <w:basedOn w:val="ResumeOverviewtext"/>
    <w:link w:val="LocationChar"/>
    <w:rsid w:val="00C56B9B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C31395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C56B9B"/>
  </w:style>
  <w:style w:type="paragraph" w:customStyle="1" w:styleId="CollegeDegree">
    <w:name w:val="College Degree"/>
    <w:basedOn w:val="Skillstext"/>
    <w:rsid w:val="00C31395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C31395"/>
  </w:style>
  <w:style w:type="character" w:styleId="FollowedHyperlink">
    <w:name w:val="FollowedHyperlink"/>
    <w:basedOn w:val="DefaultParagraphFont"/>
    <w:uiPriority w:val="99"/>
    <w:semiHidden/>
    <w:unhideWhenUsed/>
    <w:rsid w:val="006A6A3E"/>
    <w:rPr>
      <w:color w:val="800080"/>
      <w:u w:val="single"/>
    </w:rPr>
  </w:style>
  <w:style w:type="paragraph" w:customStyle="1" w:styleId="D0E609831FED48EB94937DD10D23D6A9">
    <w:name w:val="D0E609831FED48EB94937DD10D23D6A9"/>
    <w:rsid w:val="00067075"/>
    <w:pPr>
      <w:spacing w:after="200" w:line="276" w:lineRule="auto"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A527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A5273"/>
    <w:rPr>
      <w:rFonts w:ascii="Tahoma" w:hAnsi="Tahoma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marty.mcguire\Application%20Data\Microsoft\Templates\Healthcare%20IT%20resume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Healthcare IT resume(2).dot</Template>
  <TotalTime>0</TotalTime>
  <Pages>3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LISA JACOBSON</vt:lpstr>
    </vt:vector>
  </TitlesOfParts>
  <LinksUpToDate>false</LinksUpToDate>
  <CharactersWithSpaces>10369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LISA JACOBSON</dc:title>
  <dc:creator/>
  <cp:lastModifiedBy/>
  <cp:revision>1</cp:revision>
  <dcterms:created xsi:type="dcterms:W3CDTF">2010-09-10T15:08:00Z</dcterms:created>
  <dcterms:modified xsi:type="dcterms:W3CDTF">2011-03-21T13:27:00Z</dcterms:modified>
</cp:coreProperties>
</file>